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1D3D" w:rsidRPr="00791D3D" w:rsidRDefault="00791D3D" w:rsidP="001343DA">
      <w:pPr>
        <w:spacing w:after="0" w:line="240" w:lineRule="auto"/>
        <w:rPr>
          <w:rFonts w:ascii="Georgia" w:hAnsi="Georgia"/>
          <w:sz w:val="24"/>
          <w:szCs w:val="40"/>
        </w:rPr>
      </w:pPr>
    </w:p>
    <w:p w:rsidR="00791D3D" w:rsidRPr="007F0149" w:rsidRDefault="00791D3D" w:rsidP="00791D3D">
      <w:pPr>
        <w:tabs>
          <w:tab w:val="left" w:pos="4962"/>
        </w:tabs>
        <w:spacing w:after="0" w:line="240" w:lineRule="auto"/>
        <w:ind w:left="6663"/>
        <w:rPr>
          <w:rFonts w:ascii="Times New Roman" w:hAnsi="Times New Roman"/>
          <w:sz w:val="24"/>
          <w:szCs w:val="40"/>
        </w:rPr>
      </w:pPr>
      <w:r w:rsidRPr="007F0149">
        <w:rPr>
          <w:rFonts w:ascii="Times New Roman" w:hAnsi="Times New Roman"/>
          <w:sz w:val="24"/>
          <w:szCs w:val="40"/>
        </w:rPr>
        <w:t>УТВЕРЖДАЮ</w:t>
      </w:r>
    </w:p>
    <w:p w:rsidR="00791D3D" w:rsidRPr="007F0149" w:rsidRDefault="00791D3D" w:rsidP="00791D3D">
      <w:pPr>
        <w:tabs>
          <w:tab w:val="left" w:pos="4962"/>
        </w:tabs>
        <w:spacing w:after="0" w:line="240" w:lineRule="auto"/>
        <w:ind w:left="6663"/>
        <w:rPr>
          <w:rFonts w:ascii="Times New Roman" w:hAnsi="Times New Roman"/>
          <w:sz w:val="24"/>
          <w:szCs w:val="40"/>
        </w:rPr>
      </w:pPr>
      <w:r w:rsidRPr="007F0149">
        <w:rPr>
          <w:rFonts w:ascii="Times New Roman" w:hAnsi="Times New Roman"/>
          <w:sz w:val="24"/>
          <w:szCs w:val="40"/>
        </w:rPr>
        <w:t xml:space="preserve">Директор ГУО «Плисская средняя </w:t>
      </w:r>
      <w:bookmarkStart w:id="0" w:name="_GoBack"/>
      <w:bookmarkEnd w:id="0"/>
      <w:r w:rsidRPr="007F0149">
        <w:rPr>
          <w:rFonts w:ascii="Times New Roman" w:hAnsi="Times New Roman"/>
          <w:sz w:val="24"/>
          <w:szCs w:val="40"/>
        </w:rPr>
        <w:t xml:space="preserve">школа им. В. А. Микулича» ___________________ И. Н. Зыль </w:t>
      </w:r>
    </w:p>
    <w:p w:rsidR="00791D3D" w:rsidRPr="007F0149" w:rsidRDefault="00791D3D" w:rsidP="00791D3D">
      <w:pPr>
        <w:tabs>
          <w:tab w:val="left" w:pos="4962"/>
        </w:tabs>
        <w:spacing w:after="0" w:line="240" w:lineRule="auto"/>
        <w:ind w:left="6663"/>
        <w:rPr>
          <w:rFonts w:ascii="Times New Roman" w:hAnsi="Times New Roman"/>
          <w:sz w:val="24"/>
          <w:szCs w:val="40"/>
        </w:rPr>
      </w:pPr>
      <w:r w:rsidRPr="007F0149">
        <w:rPr>
          <w:rFonts w:ascii="Times New Roman" w:hAnsi="Times New Roman"/>
          <w:sz w:val="24"/>
          <w:szCs w:val="40"/>
        </w:rPr>
        <w:t>«</w:t>
      </w:r>
      <w:r w:rsidR="00C77582">
        <w:rPr>
          <w:rFonts w:ascii="Times New Roman" w:hAnsi="Times New Roman"/>
          <w:sz w:val="24"/>
          <w:szCs w:val="40"/>
        </w:rPr>
        <w:t>2</w:t>
      </w:r>
      <w:r w:rsidR="00682DD7">
        <w:rPr>
          <w:rFonts w:ascii="Times New Roman" w:hAnsi="Times New Roman"/>
          <w:sz w:val="24"/>
          <w:szCs w:val="40"/>
        </w:rPr>
        <w:t>0</w:t>
      </w:r>
      <w:r w:rsidR="004E4F67">
        <w:rPr>
          <w:rFonts w:ascii="Times New Roman" w:hAnsi="Times New Roman"/>
          <w:sz w:val="24"/>
          <w:szCs w:val="40"/>
        </w:rPr>
        <w:t xml:space="preserve">» </w:t>
      </w:r>
      <w:r w:rsidR="00C77582">
        <w:rPr>
          <w:rFonts w:ascii="Times New Roman" w:hAnsi="Times New Roman"/>
          <w:sz w:val="24"/>
          <w:szCs w:val="40"/>
        </w:rPr>
        <w:t xml:space="preserve"> мая</w:t>
      </w:r>
      <w:r w:rsidR="000A34B2">
        <w:rPr>
          <w:rFonts w:ascii="Times New Roman" w:hAnsi="Times New Roman"/>
          <w:sz w:val="24"/>
          <w:szCs w:val="40"/>
        </w:rPr>
        <w:t xml:space="preserve"> </w:t>
      </w:r>
      <w:r w:rsidRPr="007F0149">
        <w:rPr>
          <w:rFonts w:ascii="Times New Roman" w:hAnsi="Times New Roman"/>
          <w:sz w:val="24"/>
          <w:szCs w:val="40"/>
        </w:rPr>
        <w:t xml:space="preserve"> 201</w:t>
      </w:r>
      <w:r w:rsidR="00682DD7">
        <w:rPr>
          <w:rFonts w:ascii="Times New Roman" w:hAnsi="Times New Roman"/>
          <w:sz w:val="24"/>
          <w:szCs w:val="40"/>
        </w:rPr>
        <w:t>9</w:t>
      </w:r>
    </w:p>
    <w:p w:rsidR="00791D3D" w:rsidRPr="007F0149" w:rsidRDefault="00791D3D" w:rsidP="00791D3D">
      <w:pPr>
        <w:spacing w:after="0" w:line="240" w:lineRule="auto"/>
        <w:ind w:left="8789"/>
        <w:rPr>
          <w:rFonts w:ascii="Times New Roman" w:hAnsi="Times New Roman"/>
          <w:sz w:val="24"/>
          <w:szCs w:val="40"/>
        </w:rPr>
      </w:pPr>
    </w:p>
    <w:p w:rsidR="000733F8" w:rsidRPr="00636932" w:rsidRDefault="007135B7" w:rsidP="00293C38">
      <w:pPr>
        <w:spacing w:after="0" w:line="240" w:lineRule="auto"/>
        <w:jc w:val="center"/>
        <w:rPr>
          <w:rFonts w:ascii="Georgia" w:hAnsi="Georgia"/>
          <w:b/>
          <w:sz w:val="36"/>
          <w:szCs w:val="36"/>
        </w:rPr>
      </w:pPr>
      <w:r w:rsidRPr="00636932">
        <w:rPr>
          <w:rFonts w:ascii="Georgia" w:hAnsi="Georgia"/>
          <w:b/>
          <w:sz w:val="36"/>
          <w:szCs w:val="36"/>
        </w:rPr>
        <w:t xml:space="preserve">Расписание работы </w:t>
      </w:r>
      <w:r w:rsidR="00151542" w:rsidRPr="00636932">
        <w:rPr>
          <w:rFonts w:ascii="Georgia" w:hAnsi="Georgia"/>
          <w:b/>
          <w:sz w:val="36"/>
          <w:szCs w:val="36"/>
        </w:rPr>
        <w:t>объединений по интересам</w:t>
      </w:r>
    </w:p>
    <w:p w:rsidR="00151542" w:rsidRPr="00636932" w:rsidRDefault="00C77582" w:rsidP="00293C38">
      <w:pPr>
        <w:spacing w:after="0" w:line="240" w:lineRule="auto"/>
        <w:jc w:val="center"/>
        <w:rPr>
          <w:rFonts w:ascii="Georgia" w:hAnsi="Georgia"/>
          <w:b/>
          <w:sz w:val="36"/>
          <w:szCs w:val="36"/>
        </w:rPr>
      </w:pPr>
      <w:r w:rsidRPr="00636932">
        <w:rPr>
          <w:rFonts w:ascii="Georgia" w:hAnsi="Georgia"/>
          <w:b/>
          <w:sz w:val="36"/>
          <w:szCs w:val="36"/>
        </w:rPr>
        <w:t>в летний период</w:t>
      </w:r>
    </w:p>
    <w:p w:rsidR="00306664" w:rsidRPr="007F0149" w:rsidRDefault="00306664" w:rsidP="00293C38">
      <w:pPr>
        <w:spacing w:after="0" w:line="240" w:lineRule="auto"/>
        <w:jc w:val="center"/>
        <w:rPr>
          <w:rFonts w:ascii="Georgia" w:hAnsi="Georgia"/>
          <w:b/>
          <w:sz w:val="24"/>
          <w:szCs w:val="40"/>
        </w:rPr>
      </w:pPr>
    </w:p>
    <w:tbl>
      <w:tblPr>
        <w:tblW w:w="11058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70"/>
        <w:gridCol w:w="1881"/>
        <w:gridCol w:w="1940"/>
        <w:gridCol w:w="1705"/>
        <w:gridCol w:w="1701"/>
        <w:gridCol w:w="1701"/>
        <w:gridCol w:w="1560"/>
      </w:tblGrid>
      <w:tr w:rsidR="00870DDF" w:rsidRPr="00870DDF" w:rsidTr="002B5B1A">
        <w:tc>
          <w:tcPr>
            <w:tcW w:w="570" w:type="dxa"/>
          </w:tcPr>
          <w:p w:rsidR="00870DDF" w:rsidRPr="00870DDF" w:rsidRDefault="00870DDF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70DDF">
              <w:rPr>
                <w:rFonts w:ascii="Times New Roman" w:hAnsi="Times New Roman"/>
                <w:sz w:val="26"/>
                <w:szCs w:val="26"/>
              </w:rPr>
              <w:t xml:space="preserve">№ </w:t>
            </w:r>
            <w:proofErr w:type="gramStart"/>
            <w:r w:rsidRPr="00870DDF">
              <w:rPr>
                <w:rFonts w:ascii="Times New Roman" w:hAnsi="Times New Roman"/>
                <w:sz w:val="26"/>
                <w:szCs w:val="26"/>
              </w:rPr>
              <w:t>п</w:t>
            </w:r>
            <w:proofErr w:type="gramEnd"/>
            <w:r w:rsidRPr="00870DDF">
              <w:rPr>
                <w:rFonts w:ascii="Times New Roman" w:hAnsi="Times New Roman"/>
                <w:sz w:val="26"/>
                <w:szCs w:val="26"/>
              </w:rPr>
              <w:t>/п</w:t>
            </w:r>
          </w:p>
        </w:tc>
        <w:tc>
          <w:tcPr>
            <w:tcW w:w="1881" w:type="dxa"/>
          </w:tcPr>
          <w:p w:rsidR="00870DDF" w:rsidRPr="00870DDF" w:rsidRDefault="00870DDF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70DDF">
              <w:rPr>
                <w:rFonts w:ascii="Times New Roman" w:hAnsi="Times New Roman"/>
                <w:sz w:val="26"/>
                <w:szCs w:val="26"/>
              </w:rPr>
              <w:t>Наименование объединения по интересам</w:t>
            </w:r>
          </w:p>
        </w:tc>
        <w:tc>
          <w:tcPr>
            <w:tcW w:w="1940" w:type="dxa"/>
          </w:tcPr>
          <w:p w:rsidR="00870DDF" w:rsidRPr="00870DDF" w:rsidRDefault="00870DDF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70DDF">
              <w:rPr>
                <w:rFonts w:ascii="Times New Roman" w:hAnsi="Times New Roman"/>
                <w:sz w:val="26"/>
                <w:szCs w:val="26"/>
              </w:rPr>
              <w:t xml:space="preserve">Руководитель </w:t>
            </w:r>
          </w:p>
        </w:tc>
        <w:tc>
          <w:tcPr>
            <w:tcW w:w="1705" w:type="dxa"/>
          </w:tcPr>
          <w:p w:rsidR="00870DDF" w:rsidRPr="00870DDF" w:rsidRDefault="00870DDF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ИЮНЬ</w:t>
            </w:r>
          </w:p>
        </w:tc>
        <w:tc>
          <w:tcPr>
            <w:tcW w:w="1701" w:type="dxa"/>
          </w:tcPr>
          <w:p w:rsidR="00870DDF" w:rsidRPr="00870DDF" w:rsidRDefault="00870DDF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ИЮЛЬ</w:t>
            </w:r>
          </w:p>
        </w:tc>
        <w:tc>
          <w:tcPr>
            <w:tcW w:w="1701" w:type="dxa"/>
          </w:tcPr>
          <w:p w:rsidR="00870DDF" w:rsidRPr="00870DDF" w:rsidRDefault="00870DDF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АВГУСТ</w:t>
            </w:r>
          </w:p>
        </w:tc>
        <w:tc>
          <w:tcPr>
            <w:tcW w:w="1560" w:type="dxa"/>
          </w:tcPr>
          <w:p w:rsidR="00870DDF" w:rsidRPr="00870DDF" w:rsidRDefault="00870DDF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70DDF">
              <w:rPr>
                <w:rFonts w:ascii="Times New Roman" w:hAnsi="Times New Roman"/>
                <w:sz w:val="26"/>
                <w:szCs w:val="26"/>
              </w:rPr>
              <w:t>Место проведения</w:t>
            </w:r>
          </w:p>
        </w:tc>
      </w:tr>
      <w:tr w:rsidR="00870DDF" w:rsidRPr="00870DDF" w:rsidTr="002B5B1A">
        <w:tc>
          <w:tcPr>
            <w:tcW w:w="570" w:type="dxa"/>
          </w:tcPr>
          <w:p w:rsidR="00870DDF" w:rsidRPr="00870DDF" w:rsidRDefault="00870DDF" w:rsidP="00282D36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881" w:type="dxa"/>
          </w:tcPr>
          <w:p w:rsidR="00870DDF" w:rsidRPr="00870DDF" w:rsidRDefault="00870DDF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70DDF">
              <w:rPr>
                <w:rFonts w:ascii="Times New Roman" w:hAnsi="Times New Roman"/>
                <w:sz w:val="26"/>
                <w:szCs w:val="26"/>
              </w:rPr>
              <w:t>«Студия организации детского досуга»</w:t>
            </w:r>
          </w:p>
        </w:tc>
        <w:tc>
          <w:tcPr>
            <w:tcW w:w="1940" w:type="dxa"/>
          </w:tcPr>
          <w:p w:rsidR="00870DDF" w:rsidRPr="00870DDF" w:rsidRDefault="00870DDF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Дрозд </w:t>
            </w:r>
          </w:p>
          <w:p w:rsidR="00870DDF" w:rsidRPr="00870DDF" w:rsidRDefault="00870DDF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Нина </w:t>
            </w:r>
          </w:p>
          <w:p w:rsidR="00870DDF" w:rsidRPr="00870DDF" w:rsidRDefault="00870DDF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Сергеевна</w:t>
            </w:r>
          </w:p>
        </w:tc>
        <w:tc>
          <w:tcPr>
            <w:tcW w:w="1705" w:type="dxa"/>
          </w:tcPr>
          <w:p w:rsidR="00870DDF" w:rsidRPr="00870DDF" w:rsidRDefault="00870DDF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1701" w:type="dxa"/>
          </w:tcPr>
          <w:p w:rsidR="00870DDF" w:rsidRPr="00870DDF" w:rsidRDefault="00870DDF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1701" w:type="dxa"/>
          </w:tcPr>
          <w:p w:rsidR="00870DDF" w:rsidRDefault="00870DDF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Понедельник</w:t>
            </w:r>
          </w:p>
          <w:p w:rsidR="00870DDF" w:rsidRPr="00870DDF" w:rsidRDefault="00870DDF" w:rsidP="00870DDF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четверг</w:t>
            </w:r>
          </w:p>
          <w:p w:rsidR="00870DDF" w:rsidRPr="00870DDF" w:rsidRDefault="00870DDF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10.00-10.45</w:t>
            </w:r>
          </w:p>
          <w:p w:rsidR="00870DDF" w:rsidRPr="00870DDF" w:rsidRDefault="00870DDF" w:rsidP="00282D3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i/>
                <w:sz w:val="26"/>
                <w:szCs w:val="26"/>
                <w:lang w:eastAsia="ru-RU"/>
              </w:rPr>
              <w:t>(06.08-31.08)</w:t>
            </w:r>
          </w:p>
        </w:tc>
        <w:tc>
          <w:tcPr>
            <w:tcW w:w="1560" w:type="dxa"/>
          </w:tcPr>
          <w:p w:rsidR="00870DDF" w:rsidRPr="00870DDF" w:rsidRDefault="00870DDF" w:rsidP="0082700F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Каб</w:t>
            </w:r>
            <w:r w:rsidR="0082700F">
              <w:rPr>
                <w:rFonts w:ascii="Times New Roman" w:hAnsi="Times New Roman"/>
                <w:sz w:val="26"/>
                <w:szCs w:val="26"/>
                <w:lang w:eastAsia="ru-RU"/>
              </w:rPr>
              <w:t>.</w:t>
            </w: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205</w:t>
            </w:r>
          </w:p>
        </w:tc>
      </w:tr>
      <w:tr w:rsidR="00870DDF" w:rsidRPr="00870DDF" w:rsidTr="002B5B1A">
        <w:tc>
          <w:tcPr>
            <w:tcW w:w="570" w:type="dxa"/>
          </w:tcPr>
          <w:p w:rsidR="00870DDF" w:rsidRPr="00870DDF" w:rsidRDefault="00870DDF" w:rsidP="00282D36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881" w:type="dxa"/>
          </w:tcPr>
          <w:p w:rsidR="00870DDF" w:rsidRPr="00870DDF" w:rsidRDefault="00870DDF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70DDF">
              <w:rPr>
                <w:rFonts w:ascii="Times New Roman" w:hAnsi="Times New Roman"/>
                <w:sz w:val="26"/>
                <w:szCs w:val="26"/>
              </w:rPr>
              <w:t>«Волейбол»</w:t>
            </w:r>
          </w:p>
        </w:tc>
        <w:tc>
          <w:tcPr>
            <w:tcW w:w="1940" w:type="dxa"/>
          </w:tcPr>
          <w:p w:rsidR="00870DDF" w:rsidRPr="00870DDF" w:rsidRDefault="00870DDF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Козменко Валерий Александрович</w:t>
            </w:r>
          </w:p>
        </w:tc>
        <w:tc>
          <w:tcPr>
            <w:tcW w:w="1705" w:type="dxa"/>
          </w:tcPr>
          <w:p w:rsidR="00870DDF" w:rsidRPr="00870DDF" w:rsidRDefault="00254B64" w:rsidP="00870DDF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Вторник</w:t>
            </w:r>
          </w:p>
          <w:p w:rsidR="00870DDF" w:rsidRDefault="00870DDF" w:rsidP="00870DDF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10.00-10.45</w:t>
            </w:r>
          </w:p>
          <w:p w:rsidR="00870DDF" w:rsidRPr="00870DDF" w:rsidRDefault="00870DDF" w:rsidP="00870DD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i/>
                <w:sz w:val="26"/>
                <w:szCs w:val="26"/>
                <w:lang w:eastAsia="ru-RU"/>
              </w:rPr>
              <w:t>(01.06-10.06)</w:t>
            </w:r>
          </w:p>
        </w:tc>
        <w:tc>
          <w:tcPr>
            <w:tcW w:w="1701" w:type="dxa"/>
          </w:tcPr>
          <w:p w:rsidR="00870DDF" w:rsidRDefault="00870DDF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Пятница</w:t>
            </w:r>
          </w:p>
          <w:p w:rsidR="00870DDF" w:rsidRDefault="00870DDF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10.00-10.45</w:t>
            </w:r>
          </w:p>
          <w:p w:rsidR="00870DDF" w:rsidRPr="00870DDF" w:rsidRDefault="00870DDF" w:rsidP="00282D3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i/>
                <w:sz w:val="26"/>
                <w:szCs w:val="26"/>
                <w:lang w:eastAsia="ru-RU"/>
              </w:rPr>
              <w:t>(22.07-27.07)</w:t>
            </w:r>
          </w:p>
        </w:tc>
        <w:tc>
          <w:tcPr>
            <w:tcW w:w="1701" w:type="dxa"/>
          </w:tcPr>
          <w:p w:rsidR="00870DDF" w:rsidRPr="00870DDF" w:rsidRDefault="00870DDF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1560" w:type="dxa"/>
          </w:tcPr>
          <w:p w:rsidR="00870DDF" w:rsidRPr="00870DDF" w:rsidRDefault="00870DDF" w:rsidP="00F0242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Спорт</w:t>
            </w:r>
            <w:proofErr w:type="gramStart"/>
            <w:r w:rsidR="00F0242C">
              <w:rPr>
                <w:rFonts w:ascii="Times New Roman" w:hAnsi="Times New Roman"/>
                <w:sz w:val="26"/>
                <w:szCs w:val="26"/>
                <w:lang w:eastAsia="ru-RU"/>
              </w:rPr>
              <w:t>.</w:t>
            </w:r>
            <w:proofErr w:type="gramEnd"/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з</w:t>
            </w:r>
            <w:proofErr w:type="gramEnd"/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ал</w:t>
            </w:r>
          </w:p>
        </w:tc>
      </w:tr>
      <w:tr w:rsidR="00F0242C" w:rsidRPr="00870DDF" w:rsidTr="002B5B1A">
        <w:tc>
          <w:tcPr>
            <w:tcW w:w="570" w:type="dxa"/>
          </w:tcPr>
          <w:p w:rsidR="00F0242C" w:rsidRPr="00870DDF" w:rsidRDefault="00F0242C" w:rsidP="00282D36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881" w:type="dxa"/>
          </w:tcPr>
          <w:p w:rsidR="00F0242C" w:rsidRPr="00870DDF" w:rsidRDefault="00F0242C" w:rsidP="00C930F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70DDF">
              <w:rPr>
                <w:rFonts w:ascii="Times New Roman" w:hAnsi="Times New Roman"/>
                <w:sz w:val="26"/>
                <w:szCs w:val="26"/>
              </w:rPr>
              <w:t>«Настольный теннис»</w:t>
            </w:r>
          </w:p>
        </w:tc>
        <w:tc>
          <w:tcPr>
            <w:tcW w:w="1940" w:type="dxa"/>
          </w:tcPr>
          <w:p w:rsidR="00F0242C" w:rsidRPr="00870DDF" w:rsidRDefault="00F0242C" w:rsidP="00C930F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Козменко Валерий Александрович</w:t>
            </w:r>
          </w:p>
        </w:tc>
        <w:tc>
          <w:tcPr>
            <w:tcW w:w="1705" w:type="dxa"/>
          </w:tcPr>
          <w:p w:rsidR="00F0242C" w:rsidRDefault="00254B64" w:rsidP="00C930F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Вторник</w:t>
            </w:r>
          </w:p>
          <w:p w:rsidR="00F0242C" w:rsidRDefault="00F0242C" w:rsidP="00C930F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11.00-11.45</w:t>
            </w:r>
          </w:p>
          <w:p w:rsidR="00F0242C" w:rsidRPr="00F0242C" w:rsidRDefault="00F0242C" w:rsidP="00C930F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12.00-12.45</w:t>
            </w:r>
          </w:p>
          <w:p w:rsidR="00F0242C" w:rsidRPr="00870DDF" w:rsidRDefault="00F0242C" w:rsidP="00C930F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i/>
                <w:sz w:val="26"/>
                <w:szCs w:val="26"/>
                <w:lang w:eastAsia="ru-RU"/>
              </w:rPr>
              <w:t>(01.06-10.06)</w:t>
            </w:r>
          </w:p>
        </w:tc>
        <w:tc>
          <w:tcPr>
            <w:tcW w:w="1701" w:type="dxa"/>
          </w:tcPr>
          <w:p w:rsidR="00F0242C" w:rsidRDefault="00F0242C" w:rsidP="00C930F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Пятница</w:t>
            </w:r>
          </w:p>
          <w:p w:rsidR="00F0242C" w:rsidRDefault="00F0242C" w:rsidP="00C930F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11.00-11.45</w:t>
            </w:r>
          </w:p>
          <w:p w:rsidR="00F0242C" w:rsidRPr="00F0242C" w:rsidRDefault="00F0242C" w:rsidP="00C930F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12.00-12.45</w:t>
            </w:r>
          </w:p>
          <w:p w:rsidR="00F0242C" w:rsidRPr="00870DDF" w:rsidRDefault="00F0242C" w:rsidP="00C930F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i/>
                <w:sz w:val="26"/>
                <w:szCs w:val="26"/>
                <w:lang w:eastAsia="ru-RU"/>
              </w:rPr>
              <w:t>(22.07-27.07)</w:t>
            </w:r>
          </w:p>
        </w:tc>
        <w:tc>
          <w:tcPr>
            <w:tcW w:w="1701" w:type="dxa"/>
          </w:tcPr>
          <w:p w:rsidR="00F0242C" w:rsidRPr="00870DDF" w:rsidRDefault="00F0242C" w:rsidP="00C930F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1560" w:type="dxa"/>
          </w:tcPr>
          <w:p w:rsidR="00F0242C" w:rsidRPr="00870DDF" w:rsidRDefault="00F0242C" w:rsidP="00C930F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Спорт</w:t>
            </w:r>
            <w:proofErr w:type="gramStart"/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.</w:t>
            </w:r>
            <w:proofErr w:type="gramEnd"/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з</w:t>
            </w:r>
            <w:proofErr w:type="gramEnd"/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ал</w:t>
            </w:r>
          </w:p>
        </w:tc>
      </w:tr>
      <w:tr w:rsidR="00F0242C" w:rsidRPr="00870DDF" w:rsidTr="002B5B1A">
        <w:tc>
          <w:tcPr>
            <w:tcW w:w="570" w:type="dxa"/>
          </w:tcPr>
          <w:p w:rsidR="00F0242C" w:rsidRPr="00870DDF" w:rsidRDefault="00F0242C" w:rsidP="00282D36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881" w:type="dxa"/>
          </w:tcPr>
          <w:p w:rsidR="00F0242C" w:rsidRPr="00870DDF" w:rsidRDefault="00F0242C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70DDF">
              <w:rPr>
                <w:rFonts w:ascii="Times New Roman" w:hAnsi="Times New Roman"/>
                <w:sz w:val="26"/>
                <w:szCs w:val="26"/>
              </w:rPr>
              <w:t>«Юный волейболист»</w:t>
            </w:r>
          </w:p>
        </w:tc>
        <w:tc>
          <w:tcPr>
            <w:tcW w:w="1940" w:type="dxa"/>
          </w:tcPr>
          <w:p w:rsidR="00F0242C" w:rsidRPr="00870DDF" w:rsidRDefault="00F0242C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proofErr w:type="spellStart"/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Гвозделко</w:t>
            </w:r>
            <w:proofErr w:type="spellEnd"/>
          </w:p>
          <w:p w:rsidR="00F0242C" w:rsidRPr="00870DDF" w:rsidRDefault="00F0242C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Вадим </w:t>
            </w:r>
          </w:p>
          <w:p w:rsidR="00F0242C" w:rsidRPr="00870DDF" w:rsidRDefault="00F0242C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Олегович</w:t>
            </w:r>
          </w:p>
        </w:tc>
        <w:tc>
          <w:tcPr>
            <w:tcW w:w="1705" w:type="dxa"/>
          </w:tcPr>
          <w:p w:rsidR="00F0242C" w:rsidRPr="0082700F" w:rsidRDefault="00F0242C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2700F">
              <w:rPr>
                <w:rFonts w:ascii="Times New Roman" w:hAnsi="Times New Roman"/>
                <w:sz w:val="26"/>
                <w:szCs w:val="26"/>
                <w:lang w:eastAsia="ru-RU"/>
              </w:rPr>
              <w:t>Среда</w:t>
            </w:r>
          </w:p>
          <w:p w:rsidR="00F0242C" w:rsidRDefault="00F0242C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2700F">
              <w:rPr>
                <w:rFonts w:ascii="Times New Roman" w:hAnsi="Times New Roman"/>
                <w:sz w:val="26"/>
                <w:szCs w:val="26"/>
                <w:lang w:eastAsia="ru-RU"/>
              </w:rPr>
              <w:t>10.00-10.45</w:t>
            </w:r>
          </w:p>
          <w:p w:rsidR="00F0242C" w:rsidRPr="0082700F" w:rsidRDefault="00F0242C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11.00-11.45</w:t>
            </w:r>
          </w:p>
          <w:p w:rsidR="00F0242C" w:rsidRPr="00870DDF" w:rsidRDefault="00F0242C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i/>
                <w:sz w:val="26"/>
                <w:szCs w:val="26"/>
                <w:lang w:eastAsia="ru-RU"/>
              </w:rPr>
              <w:t>(01.06-10.06)</w:t>
            </w:r>
          </w:p>
        </w:tc>
        <w:tc>
          <w:tcPr>
            <w:tcW w:w="1701" w:type="dxa"/>
          </w:tcPr>
          <w:p w:rsidR="00F0242C" w:rsidRDefault="00F0242C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Понедельник</w:t>
            </w:r>
          </w:p>
          <w:p w:rsidR="00F0242C" w:rsidRDefault="00F0242C" w:rsidP="0082700F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2700F">
              <w:rPr>
                <w:rFonts w:ascii="Times New Roman" w:hAnsi="Times New Roman"/>
                <w:sz w:val="26"/>
                <w:szCs w:val="26"/>
                <w:lang w:eastAsia="ru-RU"/>
              </w:rPr>
              <w:t>10.00-10.45</w:t>
            </w:r>
          </w:p>
          <w:p w:rsidR="00F0242C" w:rsidRDefault="00F0242C" w:rsidP="0082700F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11.00-11.45</w:t>
            </w:r>
          </w:p>
          <w:p w:rsidR="00F0242C" w:rsidRPr="0082700F" w:rsidRDefault="00F0242C" w:rsidP="0082700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6"/>
                <w:szCs w:val="26"/>
                <w:lang w:eastAsia="ru-RU"/>
              </w:rPr>
            </w:pPr>
            <w:r w:rsidRPr="0082700F">
              <w:rPr>
                <w:rFonts w:ascii="Times New Roman" w:hAnsi="Times New Roman"/>
                <w:i/>
                <w:sz w:val="26"/>
                <w:szCs w:val="26"/>
                <w:lang w:eastAsia="ru-RU"/>
              </w:rPr>
              <w:t>(29.07-03.08)</w:t>
            </w:r>
          </w:p>
          <w:p w:rsidR="00F0242C" w:rsidRPr="00870DDF" w:rsidRDefault="00F0242C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1701" w:type="dxa"/>
          </w:tcPr>
          <w:p w:rsidR="00F0242C" w:rsidRPr="00870DDF" w:rsidRDefault="00F0242C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1560" w:type="dxa"/>
          </w:tcPr>
          <w:p w:rsidR="00F0242C" w:rsidRPr="00870DDF" w:rsidRDefault="00F0242C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Спорт</w:t>
            </w:r>
            <w:proofErr w:type="gramStart"/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.</w:t>
            </w:r>
            <w:proofErr w:type="gramEnd"/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з</w:t>
            </w:r>
            <w:proofErr w:type="gramEnd"/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ал</w:t>
            </w:r>
          </w:p>
        </w:tc>
      </w:tr>
      <w:tr w:rsidR="00F0242C" w:rsidRPr="00870DDF" w:rsidTr="002B5B1A">
        <w:tc>
          <w:tcPr>
            <w:tcW w:w="570" w:type="dxa"/>
          </w:tcPr>
          <w:p w:rsidR="00F0242C" w:rsidRPr="00870DDF" w:rsidRDefault="00F0242C" w:rsidP="00282D36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881" w:type="dxa"/>
          </w:tcPr>
          <w:p w:rsidR="00F0242C" w:rsidRPr="00870DDF" w:rsidRDefault="00F0242C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70DDF">
              <w:rPr>
                <w:rFonts w:ascii="Times New Roman" w:hAnsi="Times New Roman"/>
                <w:sz w:val="26"/>
                <w:szCs w:val="26"/>
              </w:rPr>
              <w:t>«Общая физическая подготовка»</w:t>
            </w:r>
          </w:p>
        </w:tc>
        <w:tc>
          <w:tcPr>
            <w:tcW w:w="1940" w:type="dxa"/>
          </w:tcPr>
          <w:p w:rsidR="00F0242C" w:rsidRPr="00870DDF" w:rsidRDefault="00F0242C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proofErr w:type="spellStart"/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Павловец</w:t>
            </w:r>
            <w:proofErr w:type="spellEnd"/>
          </w:p>
          <w:p w:rsidR="00F0242C" w:rsidRPr="00870DDF" w:rsidRDefault="00F0242C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Юрий </w:t>
            </w:r>
          </w:p>
          <w:p w:rsidR="00F0242C" w:rsidRPr="00870DDF" w:rsidRDefault="00F0242C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Петрович</w:t>
            </w:r>
          </w:p>
        </w:tc>
        <w:tc>
          <w:tcPr>
            <w:tcW w:w="1705" w:type="dxa"/>
          </w:tcPr>
          <w:p w:rsidR="00F0242C" w:rsidRPr="00870DDF" w:rsidRDefault="00F0242C" w:rsidP="00F0242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Понедельник</w:t>
            </w:r>
          </w:p>
          <w:p w:rsidR="00F0242C" w:rsidRPr="00870DDF" w:rsidRDefault="00F0242C" w:rsidP="00F0242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9.30-10.15</w:t>
            </w:r>
          </w:p>
          <w:p w:rsidR="00F0242C" w:rsidRDefault="00F0242C" w:rsidP="00F0242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10.30-11.15</w:t>
            </w:r>
          </w:p>
          <w:p w:rsidR="00F0242C" w:rsidRDefault="00F0242C" w:rsidP="00F0242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11.30-12.15</w:t>
            </w:r>
          </w:p>
          <w:p w:rsidR="00F0242C" w:rsidRPr="00F0242C" w:rsidRDefault="00F0242C" w:rsidP="00F0242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12.30-13.15</w:t>
            </w:r>
          </w:p>
          <w:p w:rsidR="00F0242C" w:rsidRPr="00870DDF" w:rsidRDefault="00F0242C" w:rsidP="00F0242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i/>
                <w:sz w:val="26"/>
                <w:szCs w:val="26"/>
                <w:lang w:eastAsia="ru-RU"/>
              </w:rPr>
              <w:t>(01.06-</w:t>
            </w:r>
            <w:r>
              <w:rPr>
                <w:rFonts w:ascii="Times New Roman" w:hAnsi="Times New Roman"/>
                <w:i/>
                <w:sz w:val="26"/>
                <w:szCs w:val="26"/>
                <w:lang w:eastAsia="ru-RU"/>
              </w:rPr>
              <w:t>22</w:t>
            </w:r>
            <w:r w:rsidRPr="00870DDF">
              <w:rPr>
                <w:rFonts w:ascii="Times New Roman" w:hAnsi="Times New Roman"/>
                <w:i/>
                <w:sz w:val="26"/>
                <w:szCs w:val="26"/>
                <w:lang w:eastAsia="ru-RU"/>
              </w:rPr>
              <w:t>.06)</w:t>
            </w:r>
          </w:p>
        </w:tc>
        <w:tc>
          <w:tcPr>
            <w:tcW w:w="1701" w:type="dxa"/>
          </w:tcPr>
          <w:p w:rsidR="00F0242C" w:rsidRPr="00870DDF" w:rsidRDefault="00F0242C" w:rsidP="00F0242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Понедельник</w:t>
            </w:r>
          </w:p>
          <w:p w:rsidR="00F0242C" w:rsidRPr="00870DDF" w:rsidRDefault="00F0242C" w:rsidP="00F0242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9.30-10.15</w:t>
            </w:r>
          </w:p>
          <w:p w:rsidR="00F0242C" w:rsidRDefault="00F0242C" w:rsidP="00F0242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10.30-11.15</w:t>
            </w:r>
          </w:p>
          <w:p w:rsidR="00F0242C" w:rsidRDefault="00F0242C" w:rsidP="00F0242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11.30-12.15</w:t>
            </w:r>
          </w:p>
          <w:p w:rsidR="00F0242C" w:rsidRPr="00F0242C" w:rsidRDefault="00F0242C" w:rsidP="00F0242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12.30-13.15</w:t>
            </w:r>
          </w:p>
          <w:p w:rsidR="00F0242C" w:rsidRPr="00870DDF" w:rsidRDefault="00F0242C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F0242C">
              <w:rPr>
                <w:rFonts w:ascii="Times New Roman" w:hAnsi="Times New Roman"/>
                <w:i/>
                <w:sz w:val="26"/>
                <w:szCs w:val="26"/>
                <w:lang w:eastAsia="ru-RU"/>
              </w:rPr>
              <w:t>(15.07-20.07)</w:t>
            </w:r>
          </w:p>
        </w:tc>
        <w:tc>
          <w:tcPr>
            <w:tcW w:w="1701" w:type="dxa"/>
          </w:tcPr>
          <w:p w:rsidR="00F0242C" w:rsidRPr="00870DDF" w:rsidRDefault="00F0242C" w:rsidP="00F0242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Понедельник</w:t>
            </w:r>
          </w:p>
          <w:p w:rsidR="00F0242C" w:rsidRPr="00870DDF" w:rsidRDefault="00F0242C" w:rsidP="00F0242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9.30-10.15</w:t>
            </w:r>
          </w:p>
          <w:p w:rsidR="00F0242C" w:rsidRDefault="00F0242C" w:rsidP="00F0242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10.30-11.15</w:t>
            </w:r>
          </w:p>
          <w:p w:rsidR="00F0242C" w:rsidRDefault="00F0242C" w:rsidP="00F0242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11.30-12.15</w:t>
            </w:r>
          </w:p>
          <w:p w:rsidR="00F0242C" w:rsidRPr="00F0242C" w:rsidRDefault="00F0242C" w:rsidP="00F0242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12.30-13.15</w:t>
            </w:r>
          </w:p>
          <w:p w:rsidR="00F0242C" w:rsidRPr="00870DDF" w:rsidRDefault="00F0242C" w:rsidP="00F0242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i/>
                <w:sz w:val="26"/>
                <w:szCs w:val="26"/>
                <w:lang w:eastAsia="ru-RU"/>
              </w:rPr>
              <w:t>(</w:t>
            </w:r>
            <w:r>
              <w:rPr>
                <w:rFonts w:ascii="Times New Roman" w:hAnsi="Times New Roman"/>
                <w:i/>
                <w:sz w:val="26"/>
                <w:szCs w:val="26"/>
                <w:lang w:eastAsia="ru-RU"/>
              </w:rPr>
              <w:t>22</w:t>
            </w:r>
            <w:r w:rsidRPr="00870DDF">
              <w:rPr>
                <w:rFonts w:ascii="Times New Roman" w:hAnsi="Times New Roman"/>
                <w:i/>
                <w:sz w:val="26"/>
                <w:szCs w:val="26"/>
                <w:lang w:eastAsia="ru-RU"/>
              </w:rPr>
              <w:t>.08-31.08</w:t>
            </w:r>
            <w:r>
              <w:rPr>
                <w:rFonts w:ascii="Times New Roman" w:hAnsi="Times New Roman"/>
                <w:i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1560" w:type="dxa"/>
          </w:tcPr>
          <w:p w:rsidR="00F0242C" w:rsidRPr="00870DDF" w:rsidRDefault="00F0242C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Спорт</w:t>
            </w:r>
            <w:proofErr w:type="gramStart"/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.</w:t>
            </w:r>
            <w:proofErr w:type="gramEnd"/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з</w:t>
            </w:r>
            <w:proofErr w:type="gramEnd"/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ал</w:t>
            </w:r>
          </w:p>
        </w:tc>
      </w:tr>
      <w:tr w:rsidR="00F0242C" w:rsidRPr="00870DDF" w:rsidTr="002B5B1A">
        <w:tc>
          <w:tcPr>
            <w:tcW w:w="570" w:type="dxa"/>
          </w:tcPr>
          <w:p w:rsidR="00F0242C" w:rsidRPr="00870DDF" w:rsidRDefault="00F0242C" w:rsidP="00282D36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881" w:type="dxa"/>
          </w:tcPr>
          <w:p w:rsidR="00F0242C" w:rsidRPr="00870DDF" w:rsidRDefault="00F0242C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70DDF">
              <w:rPr>
                <w:rFonts w:ascii="Times New Roman" w:hAnsi="Times New Roman"/>
                <w:sz w:val="26"/>
                <w:szCs w:val="26"/>
              </w:rPr>
              <w:t>«Волейбол»</w:t>
            </w:r>
          </w:p>
        </w:tc>
        <w:tc>
          <w:tcPr>
            <w:tcW w:w="1940" w:type="dxa"/>
          </w:tcPr>
          <w:p w:rsidR="00F0242C" w:rsidRPr="00870DDF" w:rsidRDefault="00F0242C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proofErr w:type="spellStart"/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Павловец</w:t>
            </w:r>
            <w:proofErr w:type="spellEnd"/>
          </w:p>
          <w:p w:rsidR="00F0242C" w:rsidRPr="00870DDF" w:rsidRDefault="00F0242C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Юрий </w:t>
            </w:r>
          </w:p>
          <w:p w:rsidR="00F0242C" w:rsidRPr="00870DDF" w:rsidRDefault="00F0242C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Петрович</w:t>
            </w:r>
          </w:p>
        </w:tc>
        <w:tc>
          <w:tcPr>
            <w:tcW w:w="1705" w:type="dxa"/>
          </w:tcPr>
          <w:p w:rsidR="00552FAE" w:rsidRDefault="00254B64" w:rsidP="002B5B1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Пятница</w:t>
            </w:r>
          </w:p>
          <w:p w:rsidR="002B5B1A" w:rsidRPr="00870DDF" w:rsidRDefault="002B5B1A" w:rsidP="002B5B1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9.30-10.15</w:t>
            </w:r>
          </w:p>
          <w:p w:rsidR="002B5B1A" w:rsidRDefault="002B5B1A" w:rsidP="002B5B1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10.30-11.15</w:t>
            </w:r>
          </w:p>
          <w:p w:rsidR="002B5B1A" w:rsidRDefault="002B5B1A" w:rsidP="002B5B1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11.30-12.15</w:t>
            </w:r>
          </w:p>
          <w:p w:rsidR="002B5B1A" w:rsidRPr="00F0242C" w:rsidRDefault="002B5B1A" w:rsidP="002B5B1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12.30-13.15</w:t>
            </w:r>
          </w:p>
          <w:p w:rsidR="00F0242C" w:rsidRPr="00870DDF" w:rsidRDefault="002B5B1A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i/>
                <w:sz w:val="26"/>
                <w:szCs w:val="26"/>
                <w:lang w:eastAsia="ru-RU"/>
              </w:rPr>
              <w:t>(01.06-</w:t>
            </w:r>
            <w:r>
              <w:rPr>
                <w:rFonts w:ascii="Times New Roman" w:hAnsi="Times New Roman"/>
                <w:i/>
                <w:sz w:val="26"/>
                <w:szCs w:val="26"/>
                <w:lang w:eastAsia="ru-RU"/>
              </w:rPr>
              <w:t>22</w:t>
            </w:r>
            <w:r w:rsidRPr="00870DDF">
              <w:rPr>
                <w:rFonts w:ascii="Times New Roman" w:hAnsi="Times New Roman"/>
                <w:i/>
                <w:sz w:val="26"/>
                <w:szCs w:val="26"/>
                <w:lang w:eastAsia="ru-RU"/>
              </w:rPr>
              <w:t>.06)</w:t>
            </w:r>
          </w:p>
        </w:tc>
        <w:tc>
          <w:tcPr>
            <w:tcW w:w="1701" w:type="dxa"/>
          </w:tcPr>
          <w:p w:rsidR="00552FAE" w:rsidRDefault="00552FAE" w:rsidP="002B5B1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Пятница</w:t>
            </w:r>
          </w:p>
          <w:p w:rsidR="002B5B1A" w:rsidRPr="00870DDF" w:rsidRDefault="002B5B1A" w:rsidP="002B5B1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9.30-10.15</w:t>
            </w:r>
          </w:p>
          <w:p w:rsidR="002B5B1A" w:rsidRDefault="002B5B1A" w:rsidP="002B5B1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10.30-11.15</w:t>
            </w:r>
          </w:p>
          <w:p w:rsidR="002B5B1A" w:rsidRDefault="002B5B1A" w:rsidP="002B5B1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11.30-12.15</w:t>
            </w:r>
          </w:p>
          <w:p w:rsidR="002B5B1A" w:rsidRPr="00F0242C" w:rsidRDefault="002B5B1A" w:rsidP="002B5B1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12.30-13.15</w:t>
            </w:r>
          </w:p>
          <w:p w:rsidR="00F0242C" w:rsidRPr="00870DDF" w:rsidRDefault="002B5B1A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F0242C">
              <w:rPr>
                <w:rFonts w:ascii="Times New Roman" w:hAnsi="Times New Roman"/>
                <w:i/>
                <w:sz w:val="26"/>
                <w:szCs w:val="26"/>
                <w:lang w:eastAsia="ru-RU"/>
              </w:rPr>
              <w:t>(15.07-20.07)</w:t>
            </w:r>
          </w:p>
        </w:tc>
        <w:tc>
          <w:tcPr>
            <w:tcW w:w="1701" w:type="dxa"/>
          </w:tcPr>
          <w:p w:rsidR="00552FAE" w:rsidRDefault="00552FAE" w:rsidP="00552FA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Пятница</w:t>
            </w:r>
          </w:p>
          <w:p w:rsidR="002B5B1A" w:rsidRPr="00870DDF" w:rsidRDefault="002B5B1A" w:rsidP="002B5B1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9.30-10.15</w:t>
            </w:r>
          </w:p>
          <w:p w:rsidR="002B5B1A" w:rsidRDefault="002B5B1A" w:rsidP="002B5B1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10.30-11.15</w:t>
            </w:r>
          </w:p>
          <w:p w:rsidR="002B5B1A" w:rsidRDefault="002B5B1A" w:rsidP="002B5B1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11.30-12.15</w:t>
            </w:r>
          </w:p>
          <w:p w:rsidR="002B5B1A" w:rsidRPr="00F0242C" w:rsidRDefault="002B5B1A" w:rsidP="002B5B1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12.30-13.15</w:t>
            </w:r>
          </w:p>
          <w:p w:rsidR="00F0242C" w:rsidRPr="00870DDF" w:rsidRDefault="002B5B1A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i/>
                <w:sz w:val="26"/>
                <w:szCs w:val="26"/>
                <w:lang w:eastAsia="ru-RU"/>
              </w:rPr>
              <w:t>(</w:t>
            </w:r>
            <w:r>
              <w:rPr>
                <w:rFonts w:ascii="Times New Roman" w:hAnsi="Times New Roman"/>
                <w:i/>
                <w:sz w:val="26"/>
                <w:szCs w:val="26"/>
                <w:lang w:eastAsia="ru-RU"/>
              </w:rPr>
              <w:t>22</w:t>
            </w:r>
            <w:r w:rsidRPr="00870DDF">
              <w:rPr>
                <w:rFonts w:ascii="Times New Roman" w:hAnsi="Times New Roman"/>
                <w:i/>
                <w:sz w:val="26"/>
                <w:szCs w:val="26"/>
                <w:lang w:eastAsia="ru-RU"/>
              </w:rPr>
              <w:t>.08-31.08</w:t>
            </w:r>
            <w:r>
              <w:rPr>
                <w:rFonts w:ascii="Times New Roman" w:hAnsi="Times New Roman"/>
                <w:i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1560" w:type="dxa"/>
          </w:tcPr>
          <w:p w:rsidR="00F0242C" w:rsidRPr="00870DDF" w:rsidRDefault="00F0242C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Спорт</w:t>
            </w:r>
            <w:proofErr w:type="gramStart"/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.</w:t>
            </w:r>
            <w:proofErr w:type="gramEnd"/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з</w:t>
            </w:r>
            <w:proofErr w:type="gramEnd"/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ал</w:t>
            </w:r>
          </w:p>
        </w:tc>
      </w:tr>
      <w:tr w:rsidR="00F0242C" w:rsidRPr="00870DDF" w:rsidTr="002B5B1A">
        <w:tc>
          <w:tcPr>
            <w:tcW w:w="570" w:type="dxa"/>
          </w:tcPr>
          <w:p w:rsidR="00F0242C" w:rsidRPr="00870DDF" w:rsidRDefault="00F0242C" w:rsidP="00282D36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881" w:type="dxa"/>
          </w:tcPr>
          <w:p w:rsidR="00F0242C" w:rsidRPr="00870DDF" w:rsidRDefault="00F0242C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70DDF">
              <w:rPr>
                <w:rFonts w:ascii="Times New Roman" w:hAnsi="Times New Roman"/>
                <w:sz w:val="26"/>
                <w:szCs w:val="26"/>
              </w:rPr>
              <w:t>«Плавание»</w:t>
            </w:r>
          </w:p>
        </w:tc>
        <w:tc>
          <w:tcPr>
            <w:tcW w:w="1940" w:type="dxa"/>
          </w:tcPr>
          <w:p w:rsidR="00F0242C" w:rsidRPr="00870DDF" w:rsidRDefault="00F0242C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proofErr w:type="spellStart"/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Павловец</w:t>
            </w:r>
            <w:proofErr w:type="spellEnd"/>
          </w:p>
          <w:p w:rsidR="00F0242C" w:rsidRPr="00870DDF" w:rsidRDefault="00F0242C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Юрий </w:t>
            </w:r>
          </w:p>
          <w:p w:rsidR="00F0242C" w:rsidRPr="00870DDF" w:rsidRDefault="00F0242C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Петрович</w:t>
            </w:r>
          </w:p>
        </w:tc>
        <w:tc>
          <w:tcPr>
            <w:tcW w:w="1705" w:type="dxa"/>
          </w:tcPr>
          <w:p w:rsidR="00254B64" w:rsidRDefault="00254B64" w:rsidP="00254B6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Понедельник</w:t>
            </w:r>
          </w:p>
          <w:p w:rsidR="00254B64" w:rsidRDefault="00254B64" w:rsidP="00254B6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Пятница</w:t>
            </w:r>
          </w:p>
          <w:p w:rsidR="00584E95" w:rsidRPr="00254B64" w:rsidRDefault="00254B64" w:rsidP="00254B6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13.30-14.30</w:t>
            </w:r>
          </w:p>
          <w:p w:rsidR="00F0242C" w:rsidRPr="00870DDF" w:rsidRDefault="00584E95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i/>
                <w:sz w:val="26"/>
                <w:szCs w:val="26"/>
                <w:lang w:eastAsia="ru-RU"/>
              </w:rPr>
              <w:t>(01.06-</w:t>
            </w:r>
            <w:r>
              <w:rPr>
                <w:rFonts w:ascii="Times New Roman" w:hAnsi="Times New Roman"/>
                <w:i/>
                <w:sz w:val="26"/>
                <w:szCs w:val="26"/>
                <w:lang w:eastAsia="ru-RU"/>
              </w:rPr>
              <w:t>22</w:t>
            </w:r>
            <w:r w:rsidRPr="00870DDF">
              <w:rPr>
                <w:rFonts w:ascii="Times New Roman" w:hAnsi="Times New Roman"/>
                <w:i/>
                <w:sz w:val="26"/>
                <w:szCs w:val="26"/>
                <w:lang w:eastAsia="ru-RU"/>
              </w:rPr>
              <w:t>.06)</w:t>
            </w:r>
          </w:p>
        </w:tc>
        <w:tc>
          <w:tcPr>
            <w:tcW w:w="1701" w:type="dxa"/>
          </w:tcPr>
          <w:p w:rsidR="00F0242C" w:rsidRDefault="00552FAE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Понедельник</w:t>
            </w:r>
          </w:p>
          <w:p w:rsidR="00552FAE" w:rsidRDefault="00552FAE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Пятница</w:t>
            </w:r>
          </w:p>
          <w:p w:rsidR="00552FAE" w:rsidRDefault="00552FAE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13.30-14.30</w:t>
            </w:r>
          </w:p>
          <w:p w:rsidR="00584E95" w:rsidRPr="00870DDF" w:rsidRDefault="00584E95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F0242C">
              <w:rPr>
                <w:rFonts w:ascii="Times New Roman" w:hAnsi="Times New Roman"/>
                <w:i/>
                <w:sz w:val="26"/>
                <w:szCs w:val="26"/>
                <w:lang w:eastAsia="ru-RU"/>
              </w:rPr>
              <w:t>(15.07-20.07)</w:t>
            </w:r>
          </w:p>
        </w:tc>
        <w:tc>
          <w:tcPr>
            <w:tcW w:w="1701" w:type="dxa"/>
          </w:tcPr>
          <w:p w:rsidR="00552FAE" w:rsidRDefault="00552FAE" w:rsidP="00552FA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Понедельник</w:t>
            </w:r>
          </w:p>
          <w:p w:rsidR="00552FAE" w:rsidRDefault="00552FAE" w:rsidP="00552FA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Пятница</w:t>
            </w:r>
          </w:p>
          <w:p w:rsidR="00F0242C" w:rsidRDefault="00552FAE" w:rsidP="00552FA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13.30-14.30</w:t>
            </w:r>
          </w:p>
          <w:p w:rsidR="00584E95" w:rsidRPr="00870DDF" w:rsidRDefault="00584E95" w:rsidP="00552FA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i/>
                <w:sz w:val="26"/>
                <w:szCs w:val="26"/>
                <w:lang w:eastAsia="ru-RU"/>
              </w:rPr>
              <w:t>(</w:t>
            </w:r>
            <w:r>
              <w:rPr>
                <w:rFonts w:ascii="Times New Roman" w:hAnsi="Times New Roman"/>
                <w:i/>
                <w:sz w:val="26"/>
                <w:szCs w:val="26"/>
                <w:lang w:eastAsia="ru-RU"/>
              </w:rPr>
              <w:t>22</w:t>
            </w:r>
            <w:r w:rsidRPr="00870DDF">
              <w:rPr>
                <w:rFonts w:ascii="Times New Roman" w:hAnsi="Times New Roman"/>
                <w:i/>
                <w:sz w:val="26"/>
                <w:szCs w:val="26"/>
                <w:lang w:eastAsia="ru-RU"/>
              </w:rPr>
              <w:t>.08-31.08</w:t>
            </w:r>
            <w:r>
              <w:rPr>
                <w:rFonts w:ascii="Times New Roman" w:hAnsi="Times New Roman"/>
                <w:i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1560" w:type="dxa"/>
          </w:tcPr>
          <w:p w:rsidR="00F0242C" w:rsidRPr="00870DDF" w:rsidRDefault="00F0242C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70DDF">
              <w:rPr>
                <w:rFonts w:ascii="Times New Roman" w:hAnsi="Times New Roman"/>
                <w:sz w:val="26"/>
                <w:szCs w:val="26"/>
                <w:lang w:eastAsia="ru-RU"/>
              </w:rPr>
              <w:t>ФОК</w:t>
            </w:r>
          </w:p>
        </w:tc>
      </w:tr>
    </w:tbl>
    <w:p w:rsidR="00AF3E1A" w:rsidRPr="007F0149" w:rsidRDefault="00AF3E1A" w:rsidP="007F0149">
      <w:pPr>
        <w:spacing w:after="0" w:line="240" w:lineRule="auto"/>
        <w:rPr>
          <w:rFonts w:ascii="Times New Roman" w:hAnsi="Times New Roman"/>
        </w:rPr>
      </w:pPr>
    </w:p>
    <w:p w:rsidR="007F0149" w:rsidRDefault="003B37B2" w:rsidP="007F0149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F0149">
        <w:rPr>
          <w:rFonts w:ascii="Times New Roman" w:hAnsi="Times New Roman"/>
          <w:sz w:val="28"/>
          <w:szCs w:val="28"/>
        </w:rPr>
        <w:t xml:space="preserve">Заместитель директора </w:t>
      </w:r>
    </w:p>
    <w:p w:rsidR="007135B7" w:rsidRDefault="007F0149" w:rsidP="007F0149">
      <w:pPr>
        <w:tabs>
          <w:tab w:val="left" w:pos="6804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воспитательной работе </w:t>
      </w:r>
      <w:r w:rsidR="003B37B2" w:rsidRPr="007F0149">
        <w:rPr>
          <w:rFonts w:ascii="Times New Roman" w:hAnsi="Times New Roman"/>
          <w:sz w:val="28"/>
          <w:szCs w:val="28"/>
        </w:rPr>
        <w:tab/>
      </w:r>
      <w:proofErr w:type="spellStart"/>
      <w:r w:rsidR="001343DA" w:rsidRPr="007F0149">
        <w:rPr>
          <w:rFonts w:ascii="Times New Roman" w:hAnsi="Times New Roman"/>
          <w:sz w:val="28"/>
          <w:szCs w:val="28"/>
        </w:rPr>
        <w:t>Л.Р.Амельянчик</w:t>
      </w:r>
      <w:proofErr w:type="spellEnd"/>
    </w:p>
    <w:p w:rsidR="00C77582" w:rsidRDefault="00C77582" w:rsidP="007F0149">
      <w:pPr>
        <w:tabs>
          <w:tab w:val="left" w:pos="6804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A2F12" w:rsidRDefault="003A2F12" w:rsidP="00C77582">
      <w:pPr>
        <w:tabs>
          <w:tab w:val="left" w:pos="4962"/>
        </w:tabs>
        <w:spacing w:after="0" w:line="240" w:lineRule="auto"/>
        <w:ind w:left="6663"/>
        <w:rPr>
          <w:rFonts w:ascii="Times New Roman" w:hAnsi="Times New Roman"/>
          <w:sz w:val="24"/>
          <w:szCs w:val="40"/>
        </w:rPr>
      </w:pPr>
    </w:p>
    <w:p w:rsidR="003A2F12" w:rsidRDefault="003A2F12" w:rsidP="00C77582">
      <w:pPr>
        <w:tabs>
          <w:tab w:val="left" w:pos="4962"/>
        </w:tabs>
        <w:spacing w:after="0" w:line="240" w:lineRule="auto"/>
        <w:ind w:left="6663"/>
        <w:rPr>
          <w:rFonts w:ascii="Times New Roman" w:hAnsi="Times New Roman"/>
          <w:sz w:val="24"/>
          <w:szCs w:val="40"/>
        </w:rPr>
      </w:pPr>
    </w:p>
    <w:p w:rsidR="003A2F12" w:rsidRDefault="003A2F12" w:rsidP="00C77582">
      <w:pPr>
        <w:tabs>
          <w:tab w:val="left" w:pos="4962"/>
        </w:tabs>
        <w:spacing w:after="0" w:line="240" w:lineRule="auto"/>
        <w:ind w:left="6663"/>
        <w:rPr>
          <w:rFonts w:ascii="Times New Roman" w:hAnsi="Times New Roman"/>
          <w:sz w:val="24"/>
          <w:szCs w:val="40"/>
        </w:rPr>
      </w:pPr>
    </w:p>
    <w:p w:rsidR="00C77582" w:rsidRPr="007F0149" w:rsidRDefault="00C77582" w:rsidP="00C77582">
      <w:pPr>
        <w:tabs>
          <w:tab w:val="left" w:pos="4962"/>
        </w:tabs>
        <w:spacing w:after="0" w:line="240" w:lineRule="auto"/>
        <w:ind w:left="6663"/>
        <w:rPr>
          <w:rFonts w:ascii="Times New Roman" w:hAnsi="Times New Roman"/>
          <w:sz w:val="24"/>
          <w:szCs w:val="40"/>
        </w:rPr>
      </w:pPr>
      <w:r w:rsidRPr="007F0149">
        <w:rPr>
          <w:rFonts w:ascii="Times New Roman" w:hAnsi="Times New Roman"/>
          <w:sz w:val="24"/>
          <w:szCs w:val="40"/>
        </w:rPr>
        <w:t>УТВЕРЖДАЮ</w:t>
      </w:r>
    </w:p>
    <w:p w:rsidR="00C77582" w:rsidRPr="007F0149" w:rsidRDefault="00C77582" w:rsidP="00C77582">
      <w:pPr>
        <w:tabs>
          <w:tab w:val="left" w:pos="4962"/>
        </w:tabs>
        <w:spacing w:after="0" w:line="240" w:lineRule="auto"/>
        <w:ind w:left="6663"/>
        <w:rPr>
          <w:rFonts w:ascii="Times New Roman" w:hAnsi="Times New Roman"/>
          <w:sz w:val="24"/>
          <w:szCs w:val="40"/>
        </w:rPr>
      </w:pPr>
      <w:r w:rsidRPr="007F0149">
        <w:rPr>
          <w:rFonts w:ascii="Times New Roman" w:hAnsi="Times New Roman"/>
          <w:sz w:val="24"/>
          <w:szCs w:val="40"/>
        </w:rPr>
        <w:t>Директор ГУО «</w:t>
      </w:r>
      <w:proofErr w:type="spellStart"/>
      <w:r w:rsidRPr="007F0149">
        <w:rPr>
          <w:rFonts w:ascii="Times New Roman" w:hAnsi="Times New Roman"/>
          <w:sz w:val="24"/>
          <w:szCs w:val="40"/>
        </w:rPr>
        <w:t>Плисская</w:t>
      </w:r>
      <w:proofErr w:type="spellEnd"/>
      <w:r w:rsidRPr="007F0149">
        <w:rPr>
          <w:rFonts w:ascii="Times New Roman" w:hAnsi="Times New Roman"/>
          <w:sz w:val="24"/>
          <w:szCs w:val="40"/>
        </w:rPr>
        <w:t xml:space="preserve"> средняя школа им. В. А. Микулича» ___________________ И. Н. </w:t>
      </w:r>
      <w:proofErr w:type="spellStart"/>
      <w:r w:rsidRPr="007F0149">
        <w:rPr>
          <w:rFonts w:ascii="Times New Roman" w:hAnsi="Times New Roman"/>
          <w:sz w:val="24"/>
          <w:szCs w:val="40"/>
        </w:rPr>
        <w:t>Зыль</w:t>
      </w:r>
      <w:proofErr w:type="spellEnd"/>
      <w:r w:rsidRPr="007F0149">
        <w:rPr>
          <w:rFonts w:ascii="Times New Roman" w:hAnsi="Times New Roman"/>
          <w:sz w:val="24"/>
          <w:szCs w:val="40"/>
        </w:rPr>
        <w:t xml:space="preserve"> </w:t>
      </w:r>
    </w:p>
    <w:p w:rsidR="00C77582" w:rsidRPr="007F0149" w:rsidRDefault="00C77582" w:rsidP="00C77582">
      <w:pPr>
        <w:tabs>
          <w:tab w:val="left" w:pos="4962"/>
        </w:tabs>
        <w:spacing w:after="0" w:line="240" w:lineRule="auto"/>
        <w:ind w:left="6663"/>
        <w:rPr>
          <w:rFonts w:ascii="Times New Roman" w:hAnsi="Times New Roman"/>
          <w:sz w:val="24"/>
          <w:szCs w:val="40"/>
        </w:rPr>
      </w:pPr>
      <w:r w:rsidRPr="007F0149">
        <w:rPr>
          <w:rFonts w:ascii="Times New Roman" w:hAnsi="Times New Roman"/>
          <w:sz w:val="24"/>
          <w:szCs w:val="40"/>
        </w:rPr>
        <w:t>«</w:t>
      </w:r>
      <w:r>
        <w:rPr>
          <w:rFonts w:ascii="Times New Roman" w:hAnsi="Times New Roman"/>
          <w:sz w:val="24"/>
          <w:szCs w:val="40"/>
        </w:rPr>
        <w:t>2</w:t>
      </w:r>
      <w:r w:rsidR="00682DD7">
        <w:rPr>
          <w:rFonts w:ascii="Times New Roman" w:hAnsi="Times New Roman"/>
          <w:sz w:val="24"/>
          <w:szCs w:val="40"/>
        </w:rPr>
        <w:t>0</w:t>
      </w:r>
      <w:r>
        <w:rPr>
          <w:rFonts w:ascii="Times New Roman" w:hAnsi="Times New Roman"/>
          <w:sz w:val="24"/>
          <w:szCs w:val="40"/>
        </w:rPr>
        <w:t xml:space="preserve">»  мая </w:t>
      </w:r>
      <w:r w:rsidRPr="007F0149">
        <w:rPr>
          <w:rFonts w:ascii="Times New Roman" w:hAnsi="Times New Roman"/>
          <w:sz w:val="24"/>
          <w:szCs w:val="40"/>
        </w:rPr>
        <w:t xml:space="preserve"> 201</w:t>
      </w:r>
      <w:r w:rsidR="00682DD7">
        <w:rPr>
          <w:rFonts w:ascii="Times New Roman" w:hAnsi="Times New Roman"/>
          <w:sz w:val="24"/>
          <w:szCs w:val="40"/>
        </w:rPr>
        <w:t>9</w:t>
      </w:r>
    </w:p>
    <w:p w:rsidR="00C77582" w:rsidRPr="007F0149" w:rsidRDefault="00C77582" w:rsidP="00C77582">
      <w:pPr>
        <w:spacing w:after="0" w:line="240" w:lineRule="auto"/>
        <w:ind w:left="8789"/>
        <w:rPr>
          <w:rFonts w:ascii="Times New Roman" w:hAnsi="Times New Roman"/>
          <w:sz w:val="24"/>
          <w:szCs w:val="40"/>
        </w:rPr>
      </w:pPr>
    </w:p>
    <w:p w:rsidR="00260214" w:rsidRDefault="00260214" w:rsidP="00C77582">
      <w:pPr>
        <w:spacing w:after="0" w:line="240" w:lineRule="auto"/>
        <w:jc w:val="center"/>
        <w:rPr>
          <w:rFonts w:ascii="Georgia" w:hAnsi="Georgia"/>
          <w:b/>
          <w:sz w:val="24"/>
          <w:szCs w:val="40"/>
        </w:rPr>
      </w:pPr>
    </w:p>
    <w:p w:rsidR="00260214" w:rsidRPr="00E34FC7" w:rsidRDefault="00C77582" w:rsidP="00E34FC7">
      <w:pPr>
        <w:spacing w:after="0" w:line="240" w:lineRule="auto"/>
        <w:jc w:val="center"/>
        <w:rPr>
          <w:rFonts w:ascii="Georgia" w:hAnsi="Georgia"/>
          <w:b/>
          <w:sz w:val="30"/>
          <w:szCs w:val="30"/>
        </w:rPr>
      </w:pPr>
      <w:r w:rsidRPr="00E34FC7">
        <w:rPr>
          <w:rFonts w:ascii="Georgia" w:hAnsi="Georgia"/>
          <w:b/>
          <w:sz w:val="30"/>
          <w:szCs w:val="30"/>
        </w:rPr>
        <w:t xml:space="preserve">Расписание работы </w:t>
      </w:r>
      <w:r w:rsidR="00682DD7" w:rsidRPr="00E34FC7">
        <w:rPr>
          <w:rFonts w:ascii="Georgia" w:hAnsi="Georgia"/>
          <w:b/>
          <w:sz w:val="30"/>
          <w:szCs w:val="30"/>
        </w:rPr>
        <w:t xml:space="preserve">компьютерного класса </w:t>
      </w:r>
      <w:r w:rsidRPr="00E34FC7">
        <w:rPr>
          <w:rFonts w:ascii="Georgia" w:hAnsi="Georgia"/>
          <w:b/>
          <w:sz w:val="30"/>
          <w:szCs w:val="30"/>
        </w:rPr>
        <w:t>в летний период</w:t>
      </w:r>
    </w:p>
    <w:p w:rsidR="00C77582" w:rsidRPr="007F0149" w:rsidRDefault="00C77582" w:rsidP="00C77582">
      <w:pPr>
        <w:spacing w:after="0" w:line="240" w:lineRule="auto"/>
        <w:jc w:val="center"/>
        <w:rPr>
          <w:rFonts w:ascii="Georgia" w:hAnsi="Georgia"/>
          <w:b/>
          <w:sz w:val="24"/>
          <w:szCs w:val="40"/>
        </w:rPr>
      </w:pPr>
    </w:p>
    <w:tbl>
      <w:tblPr>
        <w:tblW w:w="10159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716"/>
        <w:gridCol w:w="2489"/>
        <w:gridCol w:w="2268"/>
        <w:gridCol w:w="2635"/>
        <w:gridCol w:w="2051"/>
      </w:tblGrid>
      <w:tr w:rsidR="006732B0" w:rsidRPr="00C77582" w:rsidTr="00682DD7">
        <w:tc>
          <w:tcPr>
            <w:tcW w:w="716" w:type="dxa"/>
          </w:tcPr>
          <w:p w:rsidR="00C77582" w:rsidRPr="00260214" w:rsidRDefault="00C77582" w:rsidP="00BD198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0214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proofErr w:type="gramStart"/>
            <w:r w:rsidRPr="00260214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260214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2489" w:type="dxa"/>
          </w:tcPr>
          <w:p w:rsidR="00C77582" w:rsidRPr="00260214" w:rsidRDefault="006732B0" w:rsidP="00BD198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0214">
              <w:rPr>
                <w:rFonts w:ascii="Times New Roman" w:hAnsi="Times New Roman"/>
                <w:sz w:val="28"/>
                <w:szCs w:val="28"/>
              </w:rPr>
              <w:t>Период</w:t>
            </w:r>
          </w:p>
        </w:tc>
        <w:tc>
          <w:tcPr>
            <w:tcW w:w="2268" w:type="dxa"/>
          </w:tcPr>
          <w:p w:rsidR="00C77582" w:rsidRPr="00260214" w:rsidRDefault="006732B0" w:rsidP="00BD198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0214">
              <w:rPr>
                <w:rFonts w:ascii="Times New Roman" w:hAnsi="Times New Roman"/>
                <w:sz w:val="28"/>
                <w:szCs w:val="28"/>
              </w:rPr>
              <w:t>Ответственный</w:t>
            </w:r>
          </w:p>
        </w:tc>
        <w:tc>
          <w:tcPr>
            <w:tcW w:w="2635" w:type="dxa"/>
          </w:tcPr>
          <w:p w:rsidR="00C77582" w:rsidRPr="00260214" w:rsidRDefault="00C77582" w:rsidP="00BD198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0214">
              <w:rPr>
                <w:rFonts w:ascii="Times New Roman" w:hAnsi="Times New Roman"/>
                <w:sz w:val="28"/>
                <w:szCs w:val="28"/>
              </w:rPr>
              <w:t>Время проведения (день недели, время)</w:t>
            </w:r>
          </w:p>
        </w:tc>
        <w:tc>
          <w:tcPr>
            <w:tcW w:w="2051" w:type="dxa"/>
          </w:tcPr>
          <w:p w:rsidR="00C77582" w:rsidRPr="00260214" w:rsidRDefault="00C77582" w:rsidP="00BD198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0214">
              <w:rPr>
                <w:rFonts w:ascii="Times New Roman" w:hAnsi="Times New Roman"/>
                <w:sz w:val="28"/>
                <w:szCs w:val="28"/>
              </w:rPr>
              <w:t>Место проведения</w:t>
            </w:r>
          </w:p>
        </w:tc>
      </w:tr>
      <w:tr w:rsidR="006732B0" w:rsidRPr="00C77582" w:rsidTr="00682DD7">
        <w:tc>
          <w:tcPr>
            <w:tcW w:w="716" w:type="dxa"/>
          </w:tcPr>
          <w:p w:rsidR="00C77582" w:rsidRPr="00260214" w:rsidRDefault="006732B0" w:rsidP="006732B0">
            <w:pPr>
              <w:pStyle w:val="a4"/>
              <w:spacing w:after="0" w:line="240" w:lineRule="auto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260214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489" w:type="dxa"/>
          </w:tcPr>
          <w:p w:rsidR="00C77582" w:rsidRPr="00260214" w:rsidRDefault="00410F07" w:rsidP="009C549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24.06.2019-29.06.2019</w:t>
            </w:r>
          </w:p>
        </w:tc>
        <w:tc>
          <w:tcPr>
            <w:tcW w:w="2268" w:type="dxa"/>
          </w:tcPr>
          <w:p w:rsidR="00C77582" w:rsidRPr="00260214" w:rsidRDefault="006732B0" w:rsidP="00BD198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260214">
              <w:rPr>
                <w:rFonts w:ascii="Times New Roman" w:hAnsi="Times New Roman"/>
                <w:sz w:val="28"/>
                <w:szCs w:val="28"/>
                <w:lang w:eastAsia="ru-RU"/>
              </w:rPr>
              <w:t>Шабунько</w:t>
            </w:r>
            <w:proofErr w:type="spellEnd"/>
            <w:r w:rsidRPr="00260214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Д.Ю.</w:t>
            </w:r>
            <w:r w:rsidR="00C77582" w:rsidRPr="00260214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635" w:type="dxa"/>
          </w:tcPr>
          <w:p w:rsidR="006732B0" w:rsidRPr="00260214" w:rsidRDefault="006732B0" w:rsidP="006732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260214">
              <w:rPr>
                <w:rFonts w:ascii="Times New Roman" w:hAnsi="Times New Roman"/>
                <w:sz w:val="28"/>
                <w:szCs w:val="28"/>
                <w:lang w:eastAsia="ru-RU"/>
              </w:rPr>
              <w:t>Понедельник, четверг</w:t>
            </w:r>
          </w:p>
          <w:p w:rsidR="006732B0" w:rsidRPr="00260214" w:rsidRDefault="00682DD7" w:rsidP="006732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10.00-12.00</w:t>
            </w:r>
          </w:p>
          <w:p w:rsidR="00C77582" w:rsidRPr="00260214" w:rsidRDefault="00C77582" w:rsidP="00BD198D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lang w:eastAsia="ru-RU"/>
              </w:rPr>
            </w:pPr>
          </w:p>
        </w:tc>
        <w:tc>
          <w:tcPr>
            <w:tcW w:w="2051" w:type="dxa"/>
          </w:tcPr>
          <w:p w:rsidR="00C77582" w:rsidRPr="00260214" w:rsidRDefault="00410F07" w:rsidP="00BD198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Каб</w:t>
            </w:r>
            <w:proofErr w:type="gram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.и</w:t>
            </w:r>
            <w:proofErr w:type="gramEnd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нформ</w:t>
            </w:r>
            <w:proofErr w:type="spellEnd"/>
          </w:p>
        </w:tc>
      </w:tr>
      <w:tr w:rsidR="006732B0" w:rsidRPr="00C77582" w:rsidTr="00682DD7">
        <w:tc>
          <w:tcPr>
            <w:tcW w:w="716" w:type="dxa"/>
          </w:tcPr>
          <w:p w:rsidR="00C77582" w:rsidRPr="00260214" w:rsidRDefault="006732B0" w:rsidP="006732B0">
            <w:pPr>
              <w:pStyle w:val="a4"/>
              <w:spacing w:after="0" w:line="240" w:lineRule="auto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260214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489" w:type="dxa"/>
          </w:tcPr>
          <w:p w:rsidR="00C77582" w:rsidRPr="00260214" w:rsidRDefault="00410F07" w:rsidP="009C549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01.07.2019-13.07.2019</w:t>
            </w:r>
          </w:p>
        </w:tc>
        <w:tc>
          <w:tcPr>
            <w:tcW w:w="2268" w:type="dxa"/>
          </w:tcPr>
          <w:p w:rsidR="00C77582" w:rsidRPr="00260214" w:rsidRDefault="00682DD7" w:rsidP="00BD198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Рубанов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А.Д.</w:t>
            </w:r>
          </w:p>
        </w:tc>
        <w:tc>
          <w:tcPr>
            <w:tcW w:w="2635" w:type="dxa"/>
          </w:tcPr>
          <w:p w:rsidR="00682DD7" w:rsidRPr="00260214" w:rsidRDefault="00682DD7" w:rsidP="00682DD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260214">
              <w:rPr>
                <w:rFonts w:ascii="Times New Roman" w:hAnsi="Times New Roman"/>
                <w:sz w:val="28"/>
                <w:szCs w:val="28"/>
                <w:lang w:eastAsia="ru-RU"/>
              </w:rPr>
              <w:t>Понедельник, четверг</w:t>
            </w:r>
          </w:p>
          <w:p w:rsidR="00682DD7" w:rsidRPr="00260214" w:rsidRDefault="00682DD7" w:rsidP="00682DD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10.00-12.00</w:t>
            </w:r>
          </w:p>
          <w:p w:rsidR="00C77582" w:rsidRPr="00260214" w:rsidRDefault="00C77582" w:rsidP="00BD198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051" w:type="dxa"/>
          </w:tcPr>
          <w:p w:rsidR="00C77582" w:rsidRPr="00260214" w:rsidRDefault="00410F07" w:rsidP="00BD198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Каб</w:t>
            </w:r>
            <w:proofErr w:type="gram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.и</w:t>
            </w:r>
            <w:proofErr w:type="gramEnd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нформ</w:t>
            </w:r>
            <w:proofErr w:type="spellEnd"/>
          </w:p>
        </w:tc>
      </w:tr>
    </w:tbl>
    <w:p w:rsidR="00410F07" w:rsidRPr="007F0149" w:rsidRDefault="00410F07" w:rsidP="00E34FC7">
      <w:pPr>
        <w:spacing w:after="0" w:line="240" w:lineRule="auto"/>
        <w:rPr>
          <w:rFonts w:ascii="Times New Roman" w:hAnsi="Times New Roman"/>
          <w:sz w:val="24"/>
          <w:szCs w:val="40"/>
        </w:rPr>
      </w:pPr>
    </w:p>
    <w:p w:rsidR="00410F07" w:rsidRDefault="00410F07" w:rsidP="00410F07">
      <w:pPr>
        <w:spacing w:after="0" w:line="240" w:lineRule="auto"/>
        <w:jc w:val="center"/>
        <w:rPr>
          <w:rFonts w:ascii="Georgia" w:hAnsi="Georgia"/>
          <w:b/>
          <w:sz w:val="24"/>
          <w:szCs w:val="40"/>
        </w:rPr>
      </w:pPr>
    </w:p>
    <w:p w:rsidR="00410F07" w:rsidRPr="00E34FC7" w:rsidRDefault="00410F07" w:rsidP="00410F07">
      <w:pPr>
        <w:spacing w:after="0" w:line="240" w:lineRule="auto"/>
        <w:jc w:val="center"/>
        <w:rPr>
          <w:rFonts w:ascii="Georgia" w:hAnsi="Georgia"/>
          <w:b/>
          <w:sz w:val="30"/>
          <w:szCs w:val="30"/>
        </w:rPr>
      </w:pPr>
      <w:r w:rsidRPr="00E34FC7">
        <w:rPr>
          <w:rFonts w:ascii="Georgia" w:hAnsi="Georgia"/>
          <w:b/>
          <w:sz w:val="30"/>
          <w:szCs w:val="30"/>
        </w:rPr>
        <w:t xml:space="preserve">План работы компьютерного класса </w:t>
      </w:r>
    </w:p>
    <w:p w:rsidR="00410F07" w:rsidRPr="00E34FC7" w:rsidRDefault="00410F07" w:rsidP="00E34FC7">
      <w:pPr>
        <w:spacing w:after="0" w:line="240" w:lineRule="auto"/>
        <w:jc w:val="center"/>
        <w:rPr>
          <w:rFonts w:ascii="Georgia" w:hAnsi="Georgia"/>
          <w:b/>
          <w:sz w:val="30"/>
          <w:szCs w:val="30"/>
        </w:rPr>
      </w:pPr>
      <w:r w:rsidRPr="00E34FC7">
        <w:rPr>
          <w:rFonts w:ascii="Georgia" w:hAnsi="Georgia"/>
          <w:b/>
          <w:sz w:val="30"/>
          <w:szCs w:val="30"/>
        </w:rPr>
        <w:t>в летний период</w:t>
      </w:r>
    </w:p>
    <w:p w:rsidR="00410F07" w:rsidRPr="007F0149" w:rsidRDefault="00410F07" w:rsidP="00410F07">
      <w:pPr>
        <w:spacing w:after="0" w:line="240" w:lineRule="auto"/>
        <w:jc w:val="center"/>
        <w:rPr>
          <w:rFonts w:ascii="Georgia" w:hAnsi="Georgia"/>
          <w:b/>
          <w:sz w:val="24"/>
          <w:szCs w:val="40"/>
        </w:rPr>
      </w:pPr>
    </w:p>
    <w:tbl>
      <w:tblPr>
        <w:tblW w:w="10490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702"/>
        <w:gridCol w:w="1598"/>
        <w:gridCol w:w="3221"/>
        <w:gridCol w:w="2268"/>
        <w:gridCol w:w="1701"/>
      </w:tblGrid>
      <w:tr w:rsidR="00B33052" w:rsidRPr="00C77582" w:rsidTr="00B33052">
        <w:tc>
          <w:tcPr>
            <w:tcW w:w="1702" w:type="dxa"/>
          </w:tcPr>
          <w:p w:rsidR="00410F07" w:rsidRPr="00260214" w:rsidRDefault="00410F07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Дата</w:t>
            </w:r>
          </w:p>
        </w:tc>
        <w:tc>
          <w:tcPr>
            <w:tcW w:w="1598" w:type="dxa"/>
          </w:tcPr>
          <w:p w:rsidR="00410F07" w:rsidRPr="00260214" w:rsidRDefault="00410F07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Время проведения</w:t>
            </w:r>
          </w:p>
        </w:tc>
        <w:tc>
          <w:tcPr>
            <w:tcW w:w="3221" w:type="dxa"/>
          </w:tcPr>
          <w:p w:rsidR="00410F07" w:rsidRPr="00260214" w:rsidRDefault="00410F07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Мероприятие</w:t>
            </w:r>
          </w:p>
        </w:tc>
        <w:tc>
          <w:tcPr>
            <w:tcW w:w="2268" w:type="dxa"/>
          </w:tcPr>
          <w:p w:rsidR="00410F07" w:rsidRPr="00260214" w:rsidRDefault="00410F07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Ответственный</w:t>
            </w:r>
          </w:p>
        </w:tc>
        <w:tc>
          <w:tcPr>
            <w:tcW w:w="1701" w:type="dxa"/>
          </w:tcPr>
          <w:p w:rsidR="00410F07" w:rsidRPr="00260214" w:rsidRDefault="00410F07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0214">
              <w:rPr>
                <w:rFonts w:ascii="Times New Roman" w:hAnsi="Times New Roman"/>
                <w:sz w:val="28"/>
                <w:szCs w:val="28"/>
              </w:rPr>
              <w:t>Место проведения</w:t>
            </w:r>
          </w:p>
        </w:tc>
      </w:tr>
      <w:tr w:rsidR="00B33052" w:rsidRPr="00C77582" w:rsidTr="00B33052">
        <w:tc>
          <w:tcPr>
            <w:tcW w:w="1702" w:type="dxa"/>
          </w:tcPr>
          <w:p w:rsidR="00410F07" w:rsidRPr="00260214" w:rsidRDefault="00410F07" w:rsidP="00B33052">
            <w:pPr>
              <w:pStyle w:val="a4"/>
              <w:spacing w:after="0" w:line="240" w:lineRule="auto"/>
              <w:ind w:left="3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24.06.2019</w:t>
            </w:r>
          </w:p>
        </w:tc>
        <w:tc>
          <w:tcPr>
            <w:tcW w:w="1598" w:type="dxa"/>
          </w:tcPr>
          <w:p w:rsidR="00410F07" w:rsidRPr="00260214" w:rsidRDefault="00410F07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10.00-12.00</w:t>
            </w:r>
          </w:p>
        </w:tc>
        <w:tc>
          <w:tcPr>
            <w:tcW w:w="3221" w:type="dxa"/>
          </w:tcPr>
          <w:p w:rsidR="00410F07" w:rsidRPr="00260214" w:rsidRDefault="00B27C44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Профориентационное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тестирование </w:t>
            </w:r>
          </w:p>
        </w:tc>
        <w:tc>
          <w:tcPr>
            <w:tcW w:w="2268" w:type="dxa"/>
          </w:tcPr>
          <w:p w:rsidR="00410F07" w:rsidRPr="00260214" w:rsidRDefault="00410F07" w:rsidP="00410F07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lang w:eastAsia="ru-RU"/>
              </w:rPr>
            </w:pPr>
            <w:proofErr w:type="spellStart"/>
            <w:r w:rsidRPr="00260214">
              <w:rPr>
                <w:rFonts w:ascii="Times New Roman" w:hAnsi="Times New Roman"/>
                <w:sz w:val="28"/>
                <w:szCs w:val="28"/>
                <w:lang w:eastAsia="ru-RU"/>
              </w:rPr>
              <w:t>Шабунько</w:t>
            </w:r>
            <w:proofErr w:type="spellEnd"/>
            <w:r w:rsidRPr="00260214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Д.Ю.</w:t>
            </w:r>
          </w:p>
        </w:tc>
        <w:tc>
          <w:tcPr>
            <w:tcW w:w="1701" w:type="dxa"/>
          </w:tcPr>
          <w:p w:rsidR="00410F07" w:rsidRPr="00260214" w:rsidRDefault="00410F07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Каб</w:t>
            </w:r>
            <w:proofErr w:type="gram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.и</w:t>
            </w:r>
            <w:proofErr w:type="gramEnd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нформ</w:t>
            </w:r>
            <w:proofErr w:type="spellEnd"/>
          </w:p>
        </w:tc>
      </w:tr>
      <w:tr w:rsidR="00B33052" w:rsidRPr="00C77582" w:rsidTr="00B33052">
        <w:tc>
          <w:tcPr>
            <w:tcW w:w="1702" w:type="dxa"/>
          </w:tcPr>
          <w:p w:rsidR="00410F07" w:rsidRPr="00260214" w:rsidRDefault="00410F07" w:rsidP="00B33052">
            <w:pPr>
              <w:pStyle w:val="a4"/>
              <w:spacing w:after="0" w:line="240" w:lineRule="auto"/>
              <w:ind w:left="3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27.06.2019</w:t>
            </w:r>
          </w:p>
        </w:tc>
        <w:tc>
          <w:tcPr>
            <w:tcW w:w="1598" w:type="dxa"/>
          </w:tcPr>
          <w:p w:rsidR="00410F07" w:rsidRPr="00260214" w:rsidRDefault="00410F07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10.00-12.00</w:t>
            </w:r>
          </w:p>
        </w:tc>
        <w:tc>
          <w:tcPr>
            <w:tcW w:w="3221" w:type="dxa"/>
          </w:tcPr>
          <w:p w:rsidR="00410F07" w:rsidRPr="00260214" w:rsidRDefault="00B27C44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Разработка и апробация алгоритмов в онлайн-среде визуального программирования</w:t>
            </w:r>
          </w:p>
        </w:tc>
        <w:tc>
          <w:tcPr>
            <w:tcW w:w="2268" w:type="dxa"/>
          </w:tcPr>
          <w:p w:rsidR="00410F07" w:rsidRPr="00260214" w:rsidRDefault="00410F07" w:rsidP="00410F0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260214">
              <w:rPr>
                <w:rFonts w:ascii="Times New Roman" w:hAnsi="Times New Roman"/>
                <w:sz w:val="28"/>
                <w:szCs w:val="28"/>
                <w:lang w:eastAsia="ru-RU"/>
              </w:rPr>
              <w:t>Шабунько</w:t>
            </w:r>
            <w:proofErr w:type="spellEnd"/>
            <w:r w:rsidRPr="00260214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Д.Ю.</w:t>
            </w:r>
          </w:p>
        </w:tc>
        <w:tc>
          <w:tcPr>
            <w:tcW w:w="1701" w:type="dxa"/>
          </w:tcPr>
          <w:p w:rsidR="00410F07" w:rsidRPr="00260214" w:rsidRDefault="00410F07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Каб</w:t>
            </w:r>
            <w:proofErr w:type="gram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.и</w:t>
            </w:r>
            <w:proofErr w:type="gramEnd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нформ</w:t>
            </w:r>
            <w:proofErr w:type="spellEnd"/>
          </w:p>
        </w:tc>
      </w:tr>
      <w:tr w:rsidR="00410F07" w:rsidRPr="00260214" w:rsidTr="00B33052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0F07" w:rsidRPr="00260214" w:rsidRDefault="00410F07" w:rsidP="00B33052">
            <w:pPr>
              <w:pStyle w:val="a4"/>
              <w:spacing w:after="0" w:line="240" w:lineRule="auto"/>
              <w:ind w:left="3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01.07.2019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0F07" w:rsidRPr="00260214" w:rsidRDefault="00410F07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10.00-12.00</w:t>
            </w:r>
          </w:p>
        </w:tc>
        <w:tc>
          <w:tcPr>
            <w:tcW w:w="3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0F07" w:rsidRPr="00260214" w:rsidRDefault="00B27C44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Профориентационное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тестирование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0F07" w:rsidRPr="00260214" w:rsidRDefault="00410F07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Рубанов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А.Д.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0F07" w:rsidRPr="00260214" w:rsidRDefault="00410F07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Каб</w:t>
            </w:r>
            <w:proofErr w:type="gram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.и</w:t>
            </w:r>
            <w:proofErr w:type="gramEnd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нформ</w:t>
            </w:r>
            <w:proofErr w:type="spellEnd"/>
          </w:p>
        </w:tc>
      </w:tr>
      <w:tr w:rsidR="00410F07" w:rsidRPr="00260214" w:rsidTr="00B33052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0F07" w:rsidRPr="00260214" w:rsidRDefault="00410F07" w:rsidP="00B33052">
            <w:pPr>
              <w:pStyle w:val="a4"/>
              <w:spacing w:after="0" w:line="240" w:lineRule="auto"/>
              <w:ind w:left="3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04.07.2019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0F07" w:rsidRPr="00260214" w:rsidRDefault="00410F07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10.00-12.00</w:t>
            </w:r>
          </w:p>
        </w:tc>
        <w:tc>
          <w:tcPr>
            <w:tcW w:w="3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0F07" w:rsidRPr="00260214" w:rsidRDefault="00B27C44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Разработка и апробация алгоритмов в онлайн-среде визуального программирования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0F07" w:rsidRPr="00260214" w:rsidRDefault="00410F07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Рубанов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А.Д.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0F07" w:rsidRPr="00260214" w:rsidRDefault="00410F07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Каб</w:t>
            </w:r>
            <w:proofErr w:type="gram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.и</w:t>
            </w:r>
            <w:proofErr w:type="gramEnd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нформ</w:t>
            </w:r>
            <w:proofErr w:type="spellEnd"/>
          </w:p>
        </w:tc>
      </w:tr>
      <w:tr w:rsidR="00410F07" w:rsidRPr="00260214" w:rsidTr="00B33052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0F07" w:rsidRPr="00260214" w:rsidRDefault="00410F07" w:rsidP="00B33052">
            <w:pPr>
              <w:pStyle w:val="a4"/>
              <w:spacing w:after="0" w:line="240" w:lineRule="auto"/>
              <w:ind w:left="3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08.07.2019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0F07" w:rsidRPr="00260214" w:rsidRDefault="00410F07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10.00-12.00</w:t>
            </w:r>
          </w:p>
        </w:tc>
        <w:tc>
          <w:tcPr>
            <w:tcW w:w="3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0F07" w:rsidRPr="00260214" w:rsidRDefault="00B27C44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Профориентационное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тестирование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0F07" w:rsidRPr="00260214" w:rsidRDefault="00410F07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Рубанов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А.Д.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0F07" w:rsidRPr="00260214" w:rsidRDefault="00410F07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Каб</w:t>
            </w:r>
            <w:proofErr w:type="gram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.и</w:t>
            </w:r>
            <w:proofErr w:type="gramEnd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нформ</w:t>
            </w:r>
            <w:proofErr w:type="spellEnd"/>
          </w:p>
        </w:tc>
      </w:tr>
      <w:tr w:rsidR="00410F07" w:rsidRPr="00260214" w:rsidTr="00B33052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0F07" w:rsidRPr="00260214" w:rsidRDefault="00410F07" w:rsidP="00B33052">
            <w:pPr>
              <w:pStyle w:val="a4"/>
              <w:spacing w:after="0" w:line="240" w:lineRule="auto"/>
              <w:ind w:left="3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11.07.2019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0F07" w:rsidRPr="00260214" w:rsidRDefault="00410F07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10.00-12.00</w:t>
            </w:r>
          </w:p>
        </w:tc>
        <w:tc>
          <w:tcPr>
            <w:tcW w:w="3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0F07" w:rsidRPr="00260214" w:rsidRDefault="00B27C44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Разработка и апробация алгоритмов в онлайн-среде визуального программирования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0F07" w:rsidRPr="00260214" w:rsidRDefault="00410F07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Рубанов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А.Д.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0F07" w:rsidRPr="00260214" w:rsidRDefault="00410F07" w:rsidP="00282D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Каб</w:t>
            </w:r>
            <w:proofErr w:type="gram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.и</w:t>
            </w:r>
            <w:proofErr w:type="gramEnd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нформ</w:t>
            </w:r>
            <w:proofErr w:type="spellEnd"/>
          </w:p>
        </w:tc>
      </w:tr>
    </w:tbl>
    <w:p w:rsidR="00410F07" w:rsidRDefault="00410F07" w:rsidP="00410F0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10F07" w:rsidRDefault="00410F07" w:rsidP="00410F0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F0149">
        <w:rPr>
          <w:rFonts w:ascii="Times New Roman" w:hAnsi="Times New Roman"/>
          <w:sz w:val="28"/>
          <w:szCs w:val="28"/>
        </w:rPr>
        <w:t xml:space="preserve">Заместитель директора </w:t>
      </w:r>
    </w:p>
    <w:p w:rsidR="00410F07" w:rsidRPr="007F0149" w:rsidRDefault="00410F07" w:rsidP="007F0149">
      <w:pPr>
        <w:tabs>
          <w:tab w:val="left" w:pos="6804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воспитательной работе </w:t>
      </w:r>
      <w:r w:rsidRPr="007F0149">
        <w:rPr>
          <w:rFonts w:ascii="Times New Roman" w:hAnsi="Times New Roman"/>
          <w:sz w:val="28"/>
          <w:szCs w:val="28"/>
        </w:rPr>
        <w:tab/>
      </w:r>
      <w:proofErr w:type="spellStart"/>
      <w:r w:rsidRPr="007F0149">
        <w:rPr>
          <w:rFonts w:ascii="Times New Roman" w:hAnsi="Times New Roman"/>
          <w:sz w:val="28"/>
          <w:szCs w:val="28"/>
        </w:rPr>
        <w:t>Л.Р.Амельянчик</w:t>
      </w:r>
      <w:proofErr w:type="spellEnd"/>
    </w:p>
    <w:sectPr w:rsidR="00410F07" w:rsidRPr="007F0149" w:rsidSect="009F4122">
      <w:pgSz w:w="11906" w:h="16838"/>
      <w:pgMar w:top="28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2206F8"/>
    <w:multiLevelType w:val="hybridMultilevel"/>
    <w:tmpl w:val="EED60722"/>
    <w:lvl w:ilvl="0" w:tplc="2446DA24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33C0B19E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67A0D9B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5A96B97C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6B9CCFF2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2B1E811E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ECB6810A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E4AAF84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9D0C4294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">
    <w:nsid w:val="71146E80"/>
    <w:multiLevelType w:val="hybridMultilevel"/>
    <w:tmpl w:val="D6C03C8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attachedTemplate r:id="rId1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3C38"/>
    <w:rsid w:val="000733F8"/>
    <w:rsid w:val="000A1331"/>
    <w:rsid w:val="000A34B2"/>
    <w:rsid w:val="001052E4"/>
    <w:rsid w:val="001343DA"/>
    <w:rsid w:val="00151542"/>
    <w:rsid w:val="00154AF5"/>
    <w:rsid w:val="001A3DBC"/>
    <w:rsid w:val="001A6396"/>
    <w:rsid w:val="001B1F38"/>
    <w:rsid w:val="001B3D0B"/>
    <w:rsid w:val="001E79D0"/>
    <w:rsid w:val="001F655C"/>
    <w:rsid w:val="00224027"/>
    <w:rsid w:val="00254B64"/>
    <w:rsid w:val="00260214"/>
    <w:rsid w:val="00261279"/>
    <w:rsid w:val="00273143"/>
    <w:rsid w:val="00293C38"/>
    <w:rsid w:val="002A2491"/>
    <w:rsid w:val="002B5B1A"/>
    <w:rsid w:val="002E39DA"/>
    <w:rsid w:val="002E7AC3"/>
    <w:rsid w:val="0030258C"/>
    <w:rsid w:val="00303809"/>
    <w:rsid w:val="00306664"/>
    <w:rsid w:val="00323B0F"/>
    <w:rsid w:val="00333D4C"/>
    <w:rsid w:val="00353CFA"/>
    <w:rsid w:val="003743F5"/>
    <w:rsid w:val="00380196"/>
    <w:rsid w:val="003A2F12"/>
    <w:rsid w:val="003A543E"/>
    <w:rsid w:val="003B376E"/>
    <w:rsid w:val="003B37B2"/>
    <w:rsid w:val="003C39B5"/>
    <w:rsid w:val="00410F07"/>
    <w:rsid w:val="004266C3"/>
    <w:rsid w:val="004462FC"/>
    <w:rsid w:val="004848E2"/>
    <w:rsid w:val="004A37C1"/>
    <w:rsid w:val="004C3CF6"/>
    <w:rsid w:val="004D5B60"/>
    <w:rsid w:val="004E4F67"/>
    <w:rsid w:val="00506D42"/>
    <w:rsid w:val="00552FAE"/>
    <w:rsid w:val="00584E95"/>
    <w:rsid w:val="005878FB"/>
    <w:rsid w:val="005A24F1"/>
    <w:rsid w:val="005D55D3"/>
    <w:rsid w:val="005E4AD1"/>
    <w:rsid w:val="005E5706"/>
    <w:rsid w:val="005F0D3D"/>
    <w:rsid w:val="006158DA"/>
    <w:rsid w:val="00620177"/>
    <w:rsid w:val="00636932"/>
    <w:rsid w:val="006732B0"/>
    <w:rsid w:val="006802EA"/>
    <w:rsid w:val="00682DD7"/>
    <w:rsid w:val="006C22A7"/>
    <w:rsid w:val="006D01FC"/>
    <w:rsid w:val="006F29FA"/>
    <w:rsid w:val="006F4C19"/>
    <w:rsid w:val="0070108E"/>
    <w:rsid w:val="007039E6"/>
    <w:rsid w:val="007135B7"/>
    <w:rsid w:val="00725705"/>
    <w:rsid w:val="007312B2"/>
    <w:rsid w:val="00731AA9"/>
    <w:rsid w:val="00777DF3"/>
    <w:rsid w:val="00781B35"/>
    <w:rsid w:val="00782EE6"/>
    <w:rsid w:val="00791D3D"/>
    <w:rsid w:val="007C41C7"/>
    <w:rsid w:val="007D1B25"/>
    <w:rsid w:val="007F0149"/>
    <w:rsid w:val="0082700F"/>
    <w:rsid w:val="00846285"/>
    <w:rsid w:val="00870DDF"/>
    <w:rsid w:val="008D38BB"/>
    <w:rsid w:val="00901C59"/>
    <w:rsid w:val="00922253"/>
    <w:rsid w:val="00994B2B"/>
    <w:rsid w:val="009A1589"/>
    <w:rsid w:val="009B291F"/>
    <w:rsid w:val="009C549C"/>
    <w:rsid w:val="009F0C6D"/>
    <w:rsid w:val="009F4122"/>
    <w:rsid w:val="00A54CC4"/>
    <w:rsid w:val="00AD43B8"/>
    <w:rsid w:val="00AF3E1A"/>
    <w:rsid w:val="00B15EC5"/>
    <w:rsid w:val="00B27C44"/>
    <w:rsid w:val="00B3091D"/>
    <w:rsid w:val="00B33052"/>
    <w:rsid w:val="00B376A0"/>
    <w:rsid w:val="00B57D5D"/>
    <w:rsid w:val="00B62FAA"/>
    <w:rsid w:val="00B76850"/>
    <w:rsid w:val="00B81011"/>
    <w:rsid w:val="00BF76AD"/>
    <w:rsid w:val="00C11AC5"/>
    <w:rsid w:val="00C52E97"/>
    <w:rsid w:val="00C77582"/>
    <w:rsid w:val="00C8014E"/>
    <w:rsid w:val="00C80834"/>
    <w:rsid w:val="00CA01FF"/>
    <w:rsid w:val="00CC4EA4"/>
    <w:rsid w:val="00CE3A30"/>
    <w:rsid w:val="00D05051"/>
    <w:rsid w:val="00D1395C"/>
    <w:rsid w:val="00D41E86"/>
    <w:rsid w:val="00D455B8"/>
    <w:rsid w:val="00D80D0B"/>
    <w:rsid w:val="00D83BB4"/>
    <w:rsid w:val="00DD2AF6"/>
    <w:rsid w:val="00E34FC7"/>
    <w:rsid w:val="00E829C8"/>
    <w:rsid w:val="00E843F3"/>
    <w:rsid w:val="00F0242C"/>
    <w:rsid w:val="00F032C2"/>
    <w:rsid w:val="00F0782D"/>
    <w:rsid w:val="00F32FE4"/>
    <w:rsid w:val="00F40D7A"/>
    <w:rsid w:val="00F66B50"/>
    <w:rsid w:val="00F82106"/>
    <w:rsid w:val="00F82DA0"/>
    <w:rsid w:val="00F82E7D"/>
    <w:rsid w:val="00FD13F8"/>
    <w:rsid w:val="00FF251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AC5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293C38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List Paragraph"/>
    <w:basedOn w:val="a"/>
    <w:uiPriority w:val="99"/>
    <w:qFormat/>
    <w:rsid w:val="00293C3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34F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34FC7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AC5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293C38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List Paragraph"/>
    <w:basedOn w:val="a"/>
    <w:uiPriority w:val="99"/>
    <w:qFormat/>
    <w:rsid w:val="00293C3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34F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34FC7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40;&#1076;&#1084;&#1080;&#1085;&#1080;&#1089;&#1090;&#1088;&#1072;&#1090;&#1086;&#1088;\Desktop\&#1044;&#1086;&#1082;&#1091;&#1084;&#1077;&#1085;&#1090;%20Microsoft%20Office%20Word%20(2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Документ Microsoft Office Word (2)</Template>
  <TotalTime>1</TotalTime>
  <Pages>2</Pages>
  <Words>424</Words>
  <Characters>2417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DNA Project</Company>
  <LinksUpToDate>false</LinksUpToDate>
  <CharactersWithSpaces>2836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DNA7 X64</dc:creator>
  <cp:lastModifiedBy>ALR</cp:lastModifiedBy>
  <cp:revision>2</cp:revision>
  <cp:lastPrinted>2019-06-01T04:56:00Z</cp:lastPrinted>
  <dcterms:created xsi:type="dcterms:W3CDTF">2019-06-01T04:57:00Z</dcterms:created>
  <dcterms:modified xsi:type="dcterms:W3CDTF">2019-06-01T04:57:00Z</dcterms:modified>
</cp:coreProperties>
</file>